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66DBB" w14:textId="77777777" w:rsidR="0015604D" w:rsidRPr="00722D26" w:rsidRDefault="00722D26" w:rsidP="00722D26">
      <w:pPr>
        <w:pStyle w:val="SGBTitel"/>
      </w:pPr>
      <w:r w:rsidRPr="00722D26">
        <w:t>Titel</w:t>
      </w:r>
    </w:p>
    <w:p w14:paraId="668C57A7" w14:textId="77777777" w:rsidR="00722D26" w:rsidRPr="00722D26" w:rsidRDefault="00722D26" w:rsidP="00722D26">
      <w:pPr>
        <w:pStyle w:val="SGBTitelAutor"/>
      </w:pPr>
      <w:r w:rsidRPr="00722D26">
        <w:t>Autor</w:t>
      </w:r>
    </w:p>
    <w:p w14:paraId="310B8EC4" w14:textId="77777777" w:rsidR="00722D26" w:rsidRPr="00722D26" w:rsidRDefault="00722D26" w:rsidP="00722D26">
      <w:pPr>
        <w:pStyle w:val="SGB01"/>
      </w:pPr>
      <w:r w:rsidRPr="00722D26">
        <w:t>Überschrift</w:t>
      </w:r>
    </w:p>
    <w:p w14:paraId="2370BAAA" w14:textId="77777777" w:rsidR="00722D26" w:rsidRPr="00722D26" w:rsidRDefault="00722D26" w:rsidP="00722D26">
      <w:pPr>
        <w:pStyle w:val="SGBStandard"/>
      </w:pPr>
      <w:r w:rsidRPr="00722D26">
        <w:t>Text</w:t>
      </w:r>
    </w:p>
    <w:p w14:paraId="36B5CDD8" w14:textId="77777777" w:rsidR="00722D26" w:rsidRPr="00722D26" w:rsidRDefault="00722D26" w:rsidP="00722D26">
      <w:pPr>
        <w:pStyle w:val="SGBStandard"/>
      </w:pPr>
      <w:r w:rsidRPr="00722D26">
        <w:t>Text</w:t>
      </w:r>
    </w:p>
    <w:p w14:paraId="77A6B93F" w14:textId="77777777" w:rsidR="00722D26" w:rsidRPr="00722D26" w:rsidRDefault="00722D26" w:rsidP="00722D26">
      <w:pPr>
        <w:pStyle w:val="SGBStandard"/>
      </w:pPr>
      <w:r w:rsidRPr="00722D26">
        <w:t>Text</w:t>
      </w:r>
    </w:p>
    <w:p w14:paraId="521DA7A9" w14:textId="77777777" w:rsidR="00722D26" w:rsidRPr="00722D26" w:rsidRDefault="00722D26" w:rsidP="00722D26">
      <w:pPr>
        <w:pStyle w:val="SGBStandard"/>
      </w:pPr>
    </w:p>
    <w:sectPr w:rsidR="00722D26" w:rsidRPr="00722D26" w:rsidSect="00CA53BF">
      <w:headerReference w:type="first" r:id="rId11"/>
      <w:footnotePr>
        <w:numRestart w:val="eachSect"/>
      </w:footnotePr>
      <w:type w:val="continuous"/>
      <w:pgSz w:w="11907" w:h="16840" w:code="9"/>
      <w:pgMar w:top="2948" w:right="2835" w:bottom="3686" w:left="2325" w:header="2098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D5B38" w14:textId="77777777" w:rsidR="00AA4906" w:rsidRDefault="00AA4906" w:rsidP="00D153EE">
      <w:pPr>
        <w:spacing w:line="240" w:lineRule="auto"/>
      </w:pPr>
      <w:r>
        <w:separator/>
      </w:r>
    </w:p>
  </w:endnote>
  <w:endnote w:type="continuationSeparator" w:id="0">
    <w:p w14:paraId="5EF189FE" w14:textId="77777777" w:rsidR="00AA4906" w:rsidRDefault="00AA4906" w:rsidP="00D153EE">
      <w:pPr>
        <w:spacing w:line="240" w:lineRule="auto"/>
      </w:pPr>
      <w:r>
        <w:continuationSeparator/>
      </w:r>
    </w:p>
  </w:endnote>
  <w:endnote w:type="continuationNotice" w:id="1">
    <w:p w14:paraId="224EE39A" w14:textId="77777777" w:rsidR="00AA4906" w:rsidRDefault="00AA4906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Junicode">
    <w:panose1 w:val="00000500000000000000"/>
    <w:charset w:val="00"/>
    <w:family w:val="roman"/>
    <w:pitch w:val="variable"/>
    <w:sig w:usb0="E40000FF" w:usb1="5200E4FF" w:usb2="00408004" w:usb3="00000000" w:csb0="8000009B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 Premr Pro">
    <w:altName w:val="Constantia"/>
    <w:panose1 w:val="02020402060506020403"/>
    <w:charset w:val="00"/>
    <w:family w:val="roman"/>
    <w:notTrueType/>
    <w:pitch w:val="variable"/>
    <w:sig w:usb0="E00002BF" w:usb1="5000E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 Premr Pro Smbd">
    <w:altName w:val="Constantia"/>
    <w:panose1 w:val="02020602060506020403"/>
    <w:charset w:val="00"/>
    <w:family w:val="roman"/>
    <w:notTrueType/>
    <w:pitch w:val="variable"/>
    <w:sig w:usb0="E00002BF" w:usb1="5000E07B" w:usb2="00000000" w:usb3="00000000" w:csb0="0000019F" w:csb1="00000000"/>
  </w:font>
  <w:font w:name="Linux Libertine">
    <w:panose1 w:val="02000503000000000000"/>
    <w:charset w:val="00"/>
    <w:family w:val="auto"/>
    <w:pitch w:val="variable"/>
    <w:sig w:usb0="E0000AFF" w:usb1="5200E5FB" w:usb2="02000020" w:usb3="00000000" w:csb0="000001BF" w:csb1="00000000"/>
  </w:font>
  <w:font w:name="Linux Libertine C">
    <w:panose1 w:val="02000503000000000000"/>
    <w:charset w:val="00"/>
    <w:family w:val="auto"/>
    <w:pitch w:val="variable"/>
    <w:sig w:usb0="E00002FF" w:usb1="1000E47B" w:usb2="0000002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975CC" w14:textId="77777777" w:rsidR="00AA4906" w:rsidRDefault="00AA4906" w:rsidP="00D153EE">
      <w:pPr>
        <w:spacing w:line="240" w:lineRule="auto"/>
      </w:pPr>
      <w:r>
        <w:separator/>
      </w:r>
    </w:p>
  </w:footnote>
  <w:footnote w:type="continuationSeparator" w:id="0">
    <w:p w14:paraId="47518F3A" w14:textId="77777777" w:rsidR="00AA4906" w:rsidRDefault="00AA4906" w:rsidP="00D153EE">
      <w:pPr>
        <w:spacing w:line="240" w:lineRule="auto"/>
      </w:pPr>
      <w:r>
        <w:continuationSeparator/>
      </w:r>
    </w:p>
  </w:footnote>
  <w:footnote w:type="continuationNotice" w:id="1">
    <w:p w14:paraId="0CFE0F98" w14:textId="77777777" w:rsidR="00AA4906" w:rsidRDefault="00AA4906">
      <w:pPr>
        <w:spacing w:before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EAF89" w14:textId="77777777" w:rsidR="00517F5D" w:rsidRPr="007E3F4D" w:rsidRDefault="00517F5D" w:rsidP="007E3F4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84387"/>
    <w:multiLevelType w:val="hybridMultilevel"/>
    <w:tmpl w:val="F61C52CC"/>
    <w:lvl w:ilvl="0" w:tplc="F69C6F66">
      <w:start w:val="30"/>
      <w:numFmt w:val="bullet"/>
      <w:lvlText w:val="-"/>
      <w:lvlJc w:val="left"/>
      <w:pPr>
        <w:ind w:left="720" w:hanging="360"/>
      </w:pPr>
      <w:rPr>
        <w:rFonts w:ascii="Junicode" w:eastAsia="Times New Roman" w:hAnsi="Junicod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A3681"/>
    <w:multiLevelType w:val="hybridMultilevel"/>
    <w:tmpl w:val="FFFFFFFF"/>
    <w:lvl w:ilvl="0" w:tplc="04070001">
      <w:start w:val="186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921DE8"/>
    <w:multiLevelType w:val="hybridMultilevel"/>
    <w:tmpl w:val="100C05C0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6856226">
    <w:abstractNumId w:val="1"/>
  </w:num>
  <w:num w:numId="2" w16cid:durableId="215361084">
    <w:abstractNumId w:val="2"/>
  </w:num>
  <w:num w:numId="3" w16cid:durableId="1841004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mirrorMargin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284"/>
  <w:autoHyphenation/>
  <w:consecutiveHyphenLimit w:val="3"/>
  <w:hyphenationZone w:val="425"/>
  <w:evenAndOddHeaders/>
  <w:characterSpacingControl w:val="doNotCompress"/>
  <w:hdrShapeDefaults>
    <o:shapedefaults v:ext="edit" spidmax="2050"/>
  </w:hdrShapeDefaults>
  <w:footnotePr>
    <w:numRestart w:val="eachSect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637"/>
    <w:rsid w:val="0000021F"/>
    <w:rsid w:val="000003A2"/>
    <w:rsid w:val="00000701"/>
    <w:rsid w:val="0000070D"/>
    <w:rsid w:val="0000094B"/>
    <w:rsid w:val="00000AD8"/>
    <w:rsid w:val="00000CB2"/>
    <w:rsid w:val="00000D66"/>
    <w:rsid w:val="00000EBB"/>
    <w:rsid w:val="00000F68"/>
    <w:rsid w:val="000011FF"/>
    <w:rsid w:val="00001329"/>
    <w:rsid w:val="00001A7A"/>
    <w:rsid w:val="00001D20"/>
    <w:rsid w:val="00002262"/>
    <w:rsid w:val="00002294"/>
    <w:rsid w:val="00002805"/>
    <w:rsid w:val="00002A0B"/>
    <w:rsid w:val="00002B93"/>
    <w:rsid w:val="00002F35"/>
    <w:rsid w:val="00003795"/>
    <w:rsid w:val="0000388F"/>
    <w:rsid w:val="00003B12"/>
    <w:rsid w:val="00003CC0"/>
    <w:rsid w:val="000044E8"/>
    <w:rsid w:val="000044FA"/>
    <w:rsid w:val="0000471E"/>
    <w:rsid w:val="00004997"/>
    <w:rsid w:val="00004AE3"/>
    <w:rsid w:val="00004CFD"/>
    <w:rsid w:val="00004E42"/>
    <w:rsid w:val="00005052"/>
    <w:rsid w:val="0000523F"/>
    <w:rsid w:val="0000534C"/>
    <w:rsid w:val="000058E9"/>
    <w:rsid w:val="00005B17"/>
    <w:rsid w:val="0000642E"/>
    <w:rsid w:val="0000645C"/>
    <w:rsid w:val="000064F0"/>
    <w:rsid w:val="0000663C"/>
    <w:rsid w:val="000069EF"/>
    <w:rsid w:val="000069FC"/>
    <w:rsid w:val="00006D8A"/>
    <w:rsid w:val="00007199"/>
    <w:rsid w:val="00007382"/>
    <w:rsid w:val="000074D7"/>
    <w:rsid w:val="000075E7"/>
    <w:rsid w:val="000077A3"/>
    <w:rsid w:val="000077ED"/>
    <w:rsid w:val="00007A6A"/>
    <w:rsid w:val="00007B92"/>
    <w:rsid w:val="000105C6"/>
    <w:rsid w:val="0001065A"/>
    <w:rsid w:val="00010B93"/>
    <w:rsid w:val="00010BC3"/>
    <w:rsid w:val="00010BEB"/>
    <w:rsid w:val="00010E1F"/>
    <w:rsid w:val="00011483"/>
    <w:rsid w:val="00011570"/>
    <w:rsid w:val="00011B4B"/>
    <w:rsid w:val="00011B93"/>
    <w:rsid w:val="00011D42"/>
    <w:rsid w:val="00011E96"/>
    <w:rsid w:val="00011EF2"/>
    <w:rsid w:val="00012498"/>
    <w:rsid w:val="0001254C"/>
    <w:rsid w:val="0001270E"/>
    <w:rsid w:val="00012A71"/>
    <w:rsid w:val="00012C55"/>
    <w:rsid w:val="00012F83"/>
    <w:rsid w:val="000134FA"/>
    <w:rsid w:val="00013514"/>
    <w:rsid w:val="00013559"/>
    <w:rsid w:val="000136A0"/>
    <w:rsid w:val="00013E25"/>
    <w:rsid w:val="0001445D"/>
    <w:rsid w:val="00014759"/>
    <w:rsid w:val="00014B9B"/>
    <w:rsid w:val="00014CA3"/>
    <w:rsid w:val="00014CB3"/>
    <w:rsid w:val="00014CD7"/>
    <w:rsid w:val="00014F54"/>
    <w:rsid w:val="00015064"/>
    <w:rsid w:val="000150BD"/>
    <w:rsid w:val="00015178"/>
    <w:rsid w:val="00015219"/>
    <w:rsid w:val="00015A43"/>
    <w:rsid w:val="00015CCF"/>
    <w:rsid w:val="00015D6B"/>
    <w:rsid w:val="00015FEA"/>
    <w:rsid w:val="0001682C"/>
    <w:rsid w:val="0001687F"/>
    <w:rsid w:val="00016B38"/>
    <w:rsid w:val="00016BC5"/>
    <w:rsid w:val="00016E0B"/>
    <w:rsid w:val="0001708A"/>
    <w:rsid w:val="0001736B"/>
    <w:rsid w:val="0001794E"/>
    <w:rsid w:val="00017C81"/>
    <w:rsid w:val="00017DB5"/>
    <w:rsid w:val="00020252"/>
    <w:rsid w:val="000203A3"/>
    <w:rsid w:val="000209FF"/>
    <w:rsid w:val="00020C07"/>
    <w:rsid w:val="00021583"/>
    <w:rsid w:val="000216FA"/>
    <w:rsid w:val="00021726"/>
    <w:rsid w:val="00021803"/>
    <w:rsid w:val="00021CFB"/>
    <w:rsid w:val="0002249D"/>
    <w:rsid w:val="00022524"/>
    <w:rsid w:val="00023214"/>
    <w:rsid w:val="00023296"/>
    <w:rsid w:val="000233B9"/>
    <w:rsid w:val="0002350F"/>
    <w:rsid w:val="00023647"/>
    <w:rsid w:val="00023711"/>
    <w:rsid w:val="0002379C"/>
    <w:rsid w:val="00023DC9"/>
    <w:rsid w:val="00023EE9"/>
    <w:rsid w:val="00024056"/>
    <w:rsid w:val="000244C9"/>
    <w:rsid w:val="00024664"/>
    <w:rsid w:val="000246FA"/>
    <w:rsid w:val="0002492B"/>
    <w:rsid w:val="00024971"/>
    <w:rsid w:val="00024F19"/>
    <w:rsid w:val="000253F9"/>
    <w:rsid w:val="00025516"/>
    <w:rsid w:val="00025548"/>
    <w:rsid w:val="00025984"/>
    <w:rsid w:val="00025A7C"/>
    <w:rsid w:val="00025AED"/>
    <w:rsid w:val="00025D69"/>
    <w:rsid w:val="0002638E"/>
    <w:rsid w:val="000267AE"/>
    <w:rsid w:val="00026A54"/>
    <w:rsid w:val="00026AA5"/>
    <w:rsid w:val="00026D60"/>
    <w:rsid w:val="000275BE"/>
    <w:rsid w:val="000278EF"/>
    <w:rsid w:val="00027B29"/>
    <w:rsid w:val="00027DC9"/>
    <w:rsid w:val="000300B0"/>
    <w:rsid w:val="00030CB1"/>
    <w:rsid w:val="00030E28"/>
    <w:rsid w:val="00030EA7"/>
    <w:rsid w:val="000310CA"/>
    <w:rsid w:val="000310D2"/>
    <w:rsid w:val="000313C5"/>
    <w:rsid w:val="000315E8"/>
    <w:rsid w:val="000316D8"/>
    <w:rsid w:val="00031BFC"/>
    <w:rsid w:val="00031C9D"/>
    <w:rsid w:val="00032382"/>
    <w:rsid w:val="00032550"/>
    <w:rsid w:val="000327A2"/>
    <w:rsid w:val="00032D1F"/>
    <w:rsid w:val="00032ECB"/>
    <w:rsid w:val="00032FCC"/>
    <w:rsid w:val="00033211"/>
    <w:rsid w:val="00033485"/>
    <w:rsid w:val="00033CAD"/>
    <w:rsid w:val="00033E3A"/>
    <w:rsid w:val="00033EC4"/>
    <w:rsid w:val="0003407C"/>
    <w:rsid w:val="000341F2"/>
    <w:rsid w:val="000342A9"/>
    <w:rsid w:val="000346D0"/>
    <w:rsid w:val="00034A70"/>
    <w:rsid w:val="00034B4D"/>
    <w:rsid w:val="00034C45"/>
    <w:rsid w:val="00034D75"/>
    <w:rsid w:val="000352B8"/>
    <w:rsid w:val="0003563E"/>
    <w:rsid w:val="00035908"/>
    <w:rsid w:val="0003594F"/>
    <w:rsid w:val="00035B82"/>
    <w:rsid w:val="00035BDE"/>
    <w:rsid w:val="000360A4"/>
    <w:rsid w:val="0003619C"/>
    <w:rsid w:val="00036251"/>
    <w:rsid w:val="000365EF"/>
    <w:rsid w:val="000368B2"/>
    <w:rsid w:val="00036B5E"/>
    <w:rsid w:val="00036C75"/>
    <w:rsid w:val="00036F73"/>
    <w:rsid w:val="00036FA4"/>
    <w:rsid w:val="00037295"/>
    <w:rsid w:val="00037423"/>
    <w:rsid w:val="000375BE"/>
    <w:rsid w:val="000375C6"/>
    <w:rsid w:val="00037719"/>
    <w:rsid w:val="00037804"/>
    <w:rsid w:val="0003794C"/>
    <w:rsid w:val="00037BA8"/>
    <w:rsid w:val="00037CBF"/>
    <w:rsid w:val="00037D16"/>
    <w:rsid w:val="00037DF1"/>
    <w:rsid w:val="00040241"/>
    <w:rsid w:val="00040572"/>
    <w:rsid w:val="00040624"/>
    <w:rsid w:val="000406D1"/>
    <w:rsid w:val="00040C66"/>
    <w:rsid w:val="00040FAD"/>
    <w:rsid w:val="000414D3"/>
    <w:rsid w:val="000415E0"/>
    <w:rsid w:val="00041C28"/>
    <w:rsid w:val="00041EDA"/>
    <w:rsid w:val="00042174"/>
    <w:rsid w:val="00042A5F"/>
    <w:rsid w:val="00042CB7"/>
    <w:rsid w:val="00042EDA"/>
    <w:rsid w:val="00043038"/>
    <w:rsid w:val="0004320F"/>
    <w:rsid w:val="00043274"/>
    <w:rsid w:val="00043944"/>
    <w:rsid w:val="000439A9"/>
    <w:rsid w:val="000439F4"/>
    <w:rsid w:val="00043A57"/>
    <w:rsid w:val="00043B3C"/>
    <w:rsid w:val="00043F2C"/>
    <w:rsid w:val="000447C3"/>
    <w:rsid w:val="00044ACE"/>
    <w:rsid w:val="00044BCC"/>
    <w:rsid w:val="00044E68"/>
    <w:rsid w:val="00044F13"/>
    <w:rsid w:val="00045036"/>
    <w:rsid w:val="00045047"/>
    <w:rsid w:val="00045206"/>
    <w:rsid w:val="00045C3F"/>
    <w:rsid w:val="00045CEA"/>
    <w:rsid w:val="00045EAE"/>
    <w:rsid w:val="0004611C"/>
    <w:rsid w:val="0004616C"/>
    <w:rsid w:val="000463D4"/>
    <w:rsid w:val="00046837"/>
    <w:rsid w:val="00046C1F"/>
    <w:rsid w:val="00046E98"/>
    <w:rsid w:val="00047160"/>
    <w:rsid w:val="000476FF"/>
    <w:rsid w:val="0004774B"/>
    <w:rsid w:val="000478A4"/>
    <w:rsid w:val="00047A0B"/>
    <w:rsid w:val="00047A35"/>
    <w:rsid w:val="00047D23"/>
    <w:rsid w:val="00047EE3"/>
    <w:rsid w:val="00047F93"/>
    <w:rsid w:val="000501F0"/>
    <w:rsid w:val="00050252"/>
    <w:rsid w:val="00050336"/>
    <w:rsid w:val="00050419"/>
    <w:rsid w:val="000504EC"/>
    <w:rsid w:val="00050545"/>
    <w:rsid w:val="000505DE"/>
    <w:rsid w:val="000507BF"/>
    <w:rsid w:val="00050F0C"/>
    <w:rsid w:val="00050FAB"/>
    <w:rsid w:val="000510EF"/>
    <w:rsid w:val="00051144"/>
    <w:rsid w:val="0005138F"/>
    <w:rsid w:val="000515B8"/>
    <w:rsid w:val="00051D65"/>
    <w:rsid w:val="0005277C"/>
    <w:rsid w:val="000527B8"/>
    <w:rsid w:val="00052B62"/>
    <w:rsid w:val="00052DA6"/>
    <w:rsid w:val="00052DAA"/>
    <w:rsid w:val="00052EEF"/>
    <w:rsid w:val="00052F5C"/>
    <w:rsid w:val="0005312D"/>
    <w:rsid w:val="00053554"/>
    <w:rsid w:val="00053570"/>
    <w:rsid w:val="00053666"/>
    <w:rsid w:val="00053777"/>
    <w:rsid w:val="00053CDA"/>
    <w:rsid w:val="00053D48"/>
    <w:rsid w:val="000546AD"/>
    <w:rsid w:val="00054A67"/>
    <w:rsid w:val="00054C42"/>
    <w:rsid w:val="00054F13"/>
    <w:rsid w:val="00054FEC"/>
    <w:rsid w:val="0005503F"/>
    <w:rsid w:val="00055AE3"/>
    <w:rsid w:val="00055CC9"/>
    <w:rsid w:val="00055CCD"/>
    <w:rsid w:val="00056021"/>
    <w:rsid w:val="00056129"/>
    <w:rsid w:val="000561CF"/>
    <w:rsid w:val="000563A0"/>
    <w:rsid w:val="00056695"/>
    <w:rsid w:val="00056A91"/>
    <w:rsid w:val="00056B05"/>
    <w:rsid w:val="0005728B"/>
    <w:rsid w:val="000573CD"/>
    <w:rsid w:val="00057668"/>
    <w:rsid w:val="00057D71"/>
    <w:rsid w:val="00060056"/>
    <w:rsid w:val="0006034C"/>
    <w:rsid w:val="00060AE3"/>
    <w:rsid w:val="00060B9F"/>
    <w:rsid w:val="00060BC3"/>
    <w:rsid w:val="00060E7B"/>
    <w:rsid w:val="00060E7E"/>
    <w:rsid w:val="00060E91"/>
    <w:rsid w:val="00060ECE"/>
    <w:rsid w:val="00061A4C"/>
    <w:rsid w:val="00061AD6"/>
    <w:rsid w:val="00061B3A"/>
    <w:rsid w:val="00061B73"/>
    <w:rsid w:val="00061CEC"/>
    <w:rsid w:val="00061D1B"/>
    <w:rsid w:val="00061D5C"/>
    <w:rsid w:val="00061EA1"/>
    <w:rsid w:val="0006252F"/>
    <w:rsid w:val="000628AD"/>
    <w:rsid w:val="00062D8E"/>
    <w:rsid w:val="00063175"/>
    <w:rsid w:val="000632B6"/>
    <w:rsid w:val="00063D68"/>
    <w:rsid w:val="00063F20"/>
    <w:rsid w:val="0006434C"/>
    <w:rsid w:val="00064564"/>
    <w:rsid w:val="00064620"/>
    <w:rsid w:val="0006463D"/>
    <w:rsid w:val="000646D4"/>
    <w:rsid w:val="00064770"/>
    <w:rsid w:val="000649D5"/>
    <w:rsid w:val="00064C49"/>
    <w:rsid w:val="00064F55"/>
    <w:rsid w:val="00064F7E"/>
    <w:rsid w:val="000652EE"/>
    <w:rsid w:val="000657CA"/>
    <w:rsid w:val="000657F5"/>
    <w:rsid w:val="0006593E"/>
    <w:rsid w:val="00065A5A"/>
    <w:rsid w:val="00065C68"/>
    <w:rsid w:val="00065EAC"/>
    <w:rsid w:val="0006649A"/>
    <w:rsid w:val="0006674B"/>
    <w:rsid w:val="00066C78"/>
    <w:rsid w:val="00066E62"/>
    <w:rsid w:val="00066EED"/>
    <w:rsid w:val="00066EEE"/>
    <w:rsid w:val="00067175"/>
    <w:rsid w:val="000676AD"/>
    <w:rsid w:val="0006776E"/>
    <w:rsid w:val="00067A06"/>
    <w:rsid w:val="00067A1C"/>
    <w:rsid w:val="00067A9A"/>
    <w:rsid w:val="00067FF0"/>
    <w:rsid w:val="00067FF1"/>
    <w:rsid w:val="0007016C"/>
    <w:rsid w:val="0007045F"/>
    <w:rsid w:val="00070632"/>
    <w:rsid w:val="000708C5"/>
    <w:rsid w:val="00070AB1"/>
    <w:rsid w:val="00070B19"/>
    <w:rsid w:val="000713B9"/>
    <w:rsid w:val="000717C4"/>
    <w:rsid w:val="00071B78"/>
    <w:rsid w:val="00071E27"/>
    <w:rsid w:val="00071E41"/>
    <w:rsid w:val="00072333"/>
    <w:rsid w:val="00072453"/>
    <w:rsid w:val="00072CE6"/>
    <w:rsid w:val="00072D36"/>
    <w:rsid w:val="00073764"/>
    <w:rsid w:val="000739E9"/>
    <w:rsid w:val="00073E34"/>
    <w:rsid w:val="000745CE"/>
    <w:rsid w:val="000746C5"/>
    <w:rsid w:val="0007472C"/>
    <w:rsid w:val="000747FD"/>
    <w:rsid w:val="00074964"/>
    <w:rsid w:val="00074D2F"/>
    <w:rsid w:val="00074E70"/>
    <w:rsid w:val="00074EAE"/>
    <w:rsid w:val="00074F59"/>
    <w:rsid w:val="0007535C"/>
    <w:rsid w:val="00075457"/>
    <w:rsid w:val="0007566B"/>
    <w:rsid w:val="0007595C"/>
    <w:rsid w:val="00076198"/>
    <w:rsid w:val="000763BD"/>
    <w:rsid w:val="000764FD"/>
    <w:rsid w:val="000769E2"/>
    <w:rsid w:val="00076AAE"/>
    <w:rsid w:val="00076CBB"/>
    <w:rsid w:val="00077626"/>
    <w:rsid w:val="00077800"/>
    <w:rsid w:val="00077A8F"/>
    <w:rsid w:val="00077D68"/>
    <w:rsid w:val="00077FAC"/>
    <w:rsid w:val="00080603"/>
    <w:rsid w:val="000812B3"/>
    <w:rsid w:val="00081576"/>
    <w:rsid w:val="00081691"/>
    <w:rsid w:val="00081B6A"/>
    <w:rsid w:val="00081E1D"/>
    <w:rsid w:val="0008270D"/>
    <w:rsid w:val="00082C13"/>
    <w:rsid w:val="00082CEE"/>
    <w:rsid w:val="00082FB0"/>
    <w:rsid w:val="00083467"/>
    <w:rsid w:val="00083469"/>
    <w:rsid w:val="0008361C"/>
    <w:rsid w:val="00083647"/>
    <w:rsid w:val="00083740"/>
    <w:rsid w:val="00083743"/>
    <w:rsid w:val="0008394D"/>
    <w:rsid w:val="00083AD0"/>
    <w:rsid w:val="00083D32"/>
    <w:rsid w:val="00084163"/>
    <w:rsid w:val="00084350"/>
    <w:rsid w:val="00084488"/>
    <w:rsid w:val="0008470F"/>
    <w:rsid w:val="00084888"/>
    <w:rsid w:val="00084B61"/>
    <w:rsid w:val="00084B8B"/>
    <w:rsid w:val="00084C10"/>
    <w:rsid w:val="00084F8A"/>
    <w:rsid w:val="00085062"/>
    <w:rsid w:val="00085186"/>
    <w:rsid w:val="0008537E"/>
    <w:rsid w:val="00085781"/>
    <w:rsid w:val="0008589C"/>
    <w:rsid w:val="000859F1"/>
    <w:rsid w:val="00085CFA"/>
    <w:rsid w:val="0008602A"/>
    <w:rsid w:val="00086527"/>
    <w:rsid w:val="00086588"/>
    <w:rsid w:val="00086A45"/>
    <w:rsid w:val="00086D9C"/>
    <w:rsid w:val="00086E71"/>
    <w:rsid w:val="00087481"/>
    <w:rsid w:val="0008748A"/>
    <w:rsid w:val="00087643"/>
    <w:rsid w:val="0008772D"/>
    <w:rsid w:val="0008776A"/>
    <w:rsid w:val="00087C04"/>
    <w:rsid w:val="000905A1"/>
    <w:rsid w:val="0009064D"/>
    <w:rsid w:val="0009080D"/>
    <w:rsid w:val="00090998"/>
    <w:rsid w:val="00090A38"/>
    <w:rsid w:val="00090A6C"/>
    <w:rsid w:val="00090DE0"/>
    <w:rsid w:val="00091A05"/>
    <w:rsid w:val="00092055"/>
    <w:rsid w:val="00092A27"/>
    <w:rsid w:val="00092AA7"/>
    <w:rsid w:val="00092DEC"/>
    <w:rsid w:val="000933DE"/>
    <w:rsid w:val="000935E3"/>
    <w:rsid w:val="00093619"/>
    <w:rsid w:val="0009392E"/>
    <w:rsid w:val="00093B33"/>
    <w:rsid w:val="00093BF0"/>
    <w:rsid w:val="00093CE8"/>
    <w:rsid w:val="00093F7B"/>
    <w:rsid w:val="00094180"/>
    <w:rsid w:val="0009434F"/>
    <w:rsid w:val="000944E6"/>
    <w:rsid w:val="00094B90"/>
    <w:rsid w:val="00094D79"/>
    <w:rsid w:val="0009515C"/>
    <w:rsid w:val="000951C8"/>
    <w:rsid w:val="00095629"/>
    <w:rsid w:val="00095853"/>
    <w:rsid w:val="00095880"/>
    <w:rsid w:val="000959D7"/>
    <w:rsid w:val="00095D71"/>
    <w:rsid w:val="00095FC2"/>
    <w:rsid w:val="00095FD3"/>
    <w:rsid w:val="000960C6"/>
    <w:rsid w:val="0009667F"/>
    <w:rsid w:val="000966EC"/>
    <w:rsid w:val="00096718"/>
    <w:rsid w:val="00096972"/>
    <w:rsid w:val="00097B10"/>
    <w:rsid w:val="00097C90"/>
    <w:rsid w:val="00097D1B"/>
    <w:rsid w:val="00097E8D"/>
    <w:rsid w:val="00097F03"/>
    <w:rsid w:val="000A0172"/>
    <w:rsid w:val="000A02D0"/>
    <w:rsid w:val="000A046B"/>
    <w:rsid w:val="000A04C7"/>
    <w:rsid w:val="000A08DC"/>
    <w:rsid w:val="000A096B"/>
    <w:rsid w:val="000A096D"/>
    <w:rsid w:val="000A0B02"/>
    <w:rsid w:val="000A0B96"/>
    <w:rsid w:val="000A0C43"/>
    <w:rsid w:val="000A0CA1"/>
    <w:rsid w:val="000A1130"/>
    <w:rsid w:val="000A11DD"/>
    <w:rsid w:val="000A1D10"/>
    <w:rsid w:val="000A1EF1"/>
    <w:rsid w:val="000A21F9"/>
    <w:rsid w:val="000A2980"/>
    <w:rsid w:val="000A2C3D"/>
    <w:rsid w:val="000A33EA"/>
    <w:rsid w:val="000A34CE"/>
    <w:rsid w:val="000A35A0"/>
    <w:rsid w:val="000A37A3"/>
    <w:rsid w:val="000A38EB"/>
    <w:rsid w:val="000A3A75"/>
    <w:rsid w:val="000A3D3F"/>
    <w:rsid w:val="000A409C"/>
    <w:rsid w:val="000A4513"/>
    <w:rsid w:val="000A45B1"/>
    <w:rsid w:val="000A4867"/>
    <w:rsid w:val="000A489B"/>
    <w:rsid w:val="000A4A09"/>
    <w:rsid w:val="000A508F"/>
    <w:rsid w:val="000A5340"/>
    <w:rsid w:val="000A53E6"/>
    <w:rsid w:val="000A5CE4"/>
    <w:rsid w:val="000A5F12"/>
    <w:rsid w:val="000A5F35"/>
    <w:rsid w:val="000A6114"/>
    <w:rsid w:val="000A63C8"/>
    <w:rsid w:val="000A6747"/>
    <w:rsid w:val="000A6869"/>
    <w:rsid w:val="000A6AFC"/>
    <w:rsid w:val="000A6FE4"/>
    <w:rsid w:val="000A6FE7"/>
    <w:rsid w:val="000A70B5"/>
    <w:rsid w:val="000A729C"/>
    <w:rsid w:val="000A745D"/>
    <w:rsid w:val="000A7E40"/>
    <w:rsid w:val="000B020C"/>
    <w:rsid w:val="000B05DF"/>
    <w:rsid w:val="000B06D3"/>
    <w:rsid w:val="000B0894"/>
    <w:rsid w:val="000B0B58"/>
    <w:rsid w:val="000B0F08"/>
    <w:rsid w:val="000B1061"/>
    <w:rsid w:val="000B161D"/>
    <w:rsid w:val="000B166E"/>
    <w:rsid w:val="000B1719"/>
    <w:rsid w:val="000B198B"/>
    <w:rsid w:val="000B19BB"/>
    <w:rsid w:val="000B1A32"/>
    <w:rsid w:val="000B1A62"/>
    <w:rsid w:val="000B1A72"/>
    <w:rsid w:val="000B2045"/>
    <w:rsid w:val="000B2088"/>
    <w:rsid w:val="000B21A7"/>
    <w:rsid w:val="000B23D5"/>
    <w:rsid w:val="000B23E6"/>
    <w:rsid w:val="000B240E"/>
    <w:rsid w:val="000B298A"/>
    <w:rsid w:val="000B2B96"/>
    <w:rsid w:val="000B2C71"/>
    <w:rsid w:val="000B2E2B"/>
    <w:rsid w:val="000B2ECA"/>
    <w:rsid w:val="000B30B0"/>
    <w:rsid w:val="000B3254"/>
    <w:rsid w:val="000B3272"/>
    <w:rsid w:val="000B3422"/>
    <w:rsid w:val="000B367D"/>
    <w:rsid w:val="000B3A6A"/>
    <w:rsid w:val="000B3EF0"/>
    <w:rsid w:val="000B3FB1"/>
    <w:rsid w:val="000B4257"/>
    <w:rsid w:val="000B4BCA"/>
    <w:rsid w:val="000B5211"/>
    <w:rsid w:val="000B5621"/>
    <w:rsid w:val="000B56CD"/>
    <w:rsid w:val="000B5760"/>
    <w:rsid w:val="000B5D2A"/>
    <w:rsid w:val="000B60F9"/>
    <w:rsid w:val="000B617B"/>
    <w:rsid w:val="000B6237"/>
    <w:rsid w:val="000B6703"/>
    <w:rsid w:val="000B6828"/>
    <w:rsid w:val="000B6AD4"/>
    <w:rsid w:val="000B6ADF"/>
    <w:rsid w:val="000B6BAF"/>
    <w:rsid w:val="000B70E7"/>
    <w:rsid w:val="000B7333"/>
    <w:rsid w:val="000B74F7"/>
    <w:rsid w:val="000B75DC"/>
    <w:rsid w:val="000B76B8"/>
    <w:rsid w:val="000B783B"/>
    <w:rsid w:val="000B7A0D"/>
    <w:rsid w:val="000C007B"/>
    <w:rsid w:val="000C0262"/>
    <w:rsid w:val="000C035C"/>
    <w:rsid w:val="000C06EF"/>
    <w:rsid w:val="000C0881"/>
    <w:rsid w:val="000C0BDD"/>
    <w:rsid w:val="000C0CB1"/>
    <w:rsid w:val="000C0EE1"/>
    <w:rsid w:val="000C122B"/>
    <w:rsid w:val="000C18ED"/>
    <w:rsid w:val="000C1A4E"/>
    <w:rsid w:val="000C1BF8"/>
    <w:rsid w:val="000C1CA1"/>
    <w:rsid w:val="000C1FD9"/>
    <w:rsid w:val="000C20D5"/>
    <w:rsid w:val="000C25D3"/>
    <w:rsid w:val="000C26F2"/>
    <w:rsid w:val="000C2A14"/>
    <w:rsid w:val="000C2B45"/>
    <w:rsid w:val="000C2B85"/>
    <w:rsid w:val="000C2BC9"/>
    <w:rsid w:val="000C3472"/>
    <w:rsid w:val="000C35B0"/>
    <w:rsid w:val="000C38E5"/>
    <w:rsid w:val="000C438E"/>
    <w:rsid w:val="000C46BC"/>
    <w:rsid w:val="000C4776"/>
    <w:rsid w:val="000C4C62"/>
    <w:rsid w:val="000C4D75"/>
    <w:rsid w:val="000C4FFE"/>
    <w:rsid w:val="000C50FA"/>
    <w:rsid w:val="000C516B"/>
    <w:rsid w:val="000C53A0"/>
    <w:rsid w:val="000C53E7"/>
    <w:rsid w:val="000C547C"/>
    <w:rsid w:val="000C576C"/>
    <w:rsid w:val="000C581C"/>
    <w:rsid w:val="000C5931"/>
    <w:rsid w:val="000C59D5"/>
    <w:rsid w:val="000C5AE0"/>
    <w:rsid w:val="000C5CA5"/>
    <w:rsid w:val="000C5DAD"/>
    <w:rsid w:val="000C62E5"/>
    <w:rsid w:val="000C64DE"/>
    <w:rsid w:val="000C679D"/>
    <w:rsid w:val="000C6A48"/>
    <w:rsid w:val="000C710E"/>
    <w:rsid w:val="000C7112"/>
    <w:rsid w:val="000C7360"/>
    <w:rsid w:val="000C7366"/>
    <w:rsid w:val="000C75AE"/>
    <w:rsid w:val="000C76BD"/>
    <w:rsid w:val="000C7B27"/>
    <w:rsid w:val="000C7E67"/>
    <w:rsid w:val="000D021F"/>
    <w:rsid w:val="000D07EF"/>
    <w:rsid w:val="000D0933"/>
    <w:rsid w:val="000D0969"/>
    <w:rsid w:val="000D0A04"/>
    <w:rsid w:val="000D12B5"/>
    <w:rsid w:val="000D1922"/>
    <w:rsid w:val="000D1AA1"/>
    <w:rsid w:val="000D1AFF"/>
    <w:rsid w:val="000D1B1B"/>
    <w:rsid w:val="000D1D95"/>
    <w:rsid w:val="000D1F16"/>
    <w:rsid w:val="000D1FE8"/>
    <w:rsid w:val="000D23DB"/>
    <w:rsid w:val="000D258C"/>
    <w:rsid w:val="000D2687"/>
    <w:rsid w:val="000D2B59"/>
    <w:rsid w:val="000D2CD2"/>
    <w:rsid w:val="000D2EE0"/>
    <w:rsid w:val="000D33AD"/>
    <w:rsid w:val="000D33E5"/>
    <w:rsid w:val="000D3556"/>
    <w:rsid w:val="000D358A"/>
    <w:rsid w:val="000D36BA"/>
    <w:rsid w:val="000D389E"/>
    <w:rsid w:val="000D38CB"/>
    <w:rsid w:val="000D3BED"/>
    <w:rsid w:val="000D3F64"/>
    <w:rsid w:val="000D40F5"/>
    <w:rsid w:val="000D4249"/>
    <w:rsid w:val="000D42AD"/>
    <w:rsid w:val="000D4712"/>
    <w:rsid w:val="000D4841"/>
    <w:rsid w:val="000D5068"/>
    <w:rsid w:val="000D5191"/>
    <w:rsid w:val="000D51EF"/>
    <w:rsid w:val="000D5783"/>
    <w:rsid w:val="000D5A58"/>
    <w:rsid w:val="000D5F00"/>
    <w:rsid w:val="000D5F5B"/>
    <w:rsid w:val="000D643D"/>
    <w:rsid w:val="000D66B3"/>
    <w:rsid w:val="000D671F"/>
    <w:rsid w:val="000D6F17"/>
    <w:rsid w:val="000D70F2"/>
    <w:rsid w:val="000D778C"/>
    <w:rsid w:val="000D7B56"/>
    <w:rsid w:val="000D7BBB"/>
    <w:rsid w:val="000D7ED8"/>
    <w:rsid w:val="000E001A"/>
    <w:rsid w:val="000E0060"/>
    <w:rsid w:val="000E00F2"/>
    <w:rsid w:val="000E055F"/>
    <w:rsid w:val="000E07A6"/>
    <w:rsid w:val="000E0923"/>
    <w:rsid w:val="000E09DF"/>
    <w:rsid w:val="000E0A98"/>
    <w:rsid w:val="000E0B85"/>
    <w:rsid w:val="000E0B9F"/>
    <w:rsid w:val="000E0C15"/>
    <w:rsid w:val="000E13AA"/>
    <w:rsid w:val="000E1822"/>
    <w:rsid w:val="000E1A26"/>
    <w:rsid w:val="000E1DF5"/>
    <w:rsid w:val="000E1FAE"/>
    <w:rsid w:val="000E2049"/>
    <w:rsid w:val="000E2082"/>
    <w:rsid w:val="000E2936"/>
    <w:rsid w:val="000E2E58"/>
    <w:rsid w:val="000E3182"/>
    <w:rsid w:val="000E32C9"/>
    <w:rsid w:val="000E333B"/>
    <w:rsid w:val="000E35C2"/>
    <w:rsid w:val="000E3C18"/>
    <w:rsid w:val="000E3D29"/>
    <w:rsid w:val="000E423B"/>
    <w:rsid w:val="000E4458"/>
    <w:rsid w:val="000E450E"/>
    <w:rsid w:val="000E4719"/>
    <w:rsid w:val="000E49BF"/>
    <w:rsid w:val="000E49D2"/>
    <w:rsid w:val="000E49FE"/>
    <w:rsid w:val="000E4B43"/>
    <w:rsid w:val="000E4B80"/>
    <w:rsid w:val="000E4BB5"/>
    <w:rsid w:val="000E5926"/>
    <w:rsid w:val="000E59CE"/>
    <w:rsid w:val="000E59DE"/>
    <w:rsid w:val="000E5A00"/>
    <w:rsid w:val="000E5A7D"/>
    <w:rsid w:val="000E5AB3"/>
    <w:rsid w:val="000E5F31"/>
    <w:rsid w:val="000E619C"/>
    <w:rsid w:val="000E63FE"/>
    <w:rsid w:val="000E6708"/>
    <w:rsid w:val="000E6863"/>
    <w:rsid w:val="000E6D41"/>
    <w:rsid w:val="000E6DC0"/>
    <w:rsid w:val="000E6E2E"/>
    <w:rsid w:val="000E71EF"/>
    <w:rsid w:val="000E77BE"/>
    <w:rsid w:val="000E78EC"/>
    <w:rsid w:val="000E7969"/>
    <w:rsid w:val="000E7B7A"/>
    <w:rsid w:val="000E7CBB"/>
    <w:rsid w:val="000E7E5E"/>
    <w:rsid w:val="000F02BB"/>
    <w:rsid w:val="000F03BD"/>
    <w:rsid w:val="000F05D2"/>
    <w:rsid w:val="000F066D"/>
    <w:rsid w:val="000F0AF9"/>
    <w:rsid w:val="000F1782"/>
    <w:rsid w:val="000F183C"/>
    <w:rsid w:val="000F190F"/>
    <w:rsid w:val="000F19BD"/>
    <w:rsid w:val="000F19BF"/>
    <w:rsid w:val="000F19CF"/>
    <w:rsid w:val="000F1E3D"/>
    <w:rsid w:val="000F209A"/>
    <w:rsid w:val="000F2136"/>
    <w:rsid w:val="000F2481"/>
    <w:rsid w:val="000F29A7"/>
    <w:rsid w:val="000F29FD"/>
    <w:rsid w:val="000F2A15"/>
    <w:rsid w:val="000F2B27"/>
    <w:rsid w:val="000F2B63"/>
    <w:rsid w:val="000F2C00"/>
    <w:rsid w:val="000F2C53"/>
    <w:rsid w:val="000F30B9"/>
    <w:rsid w:val="000F33E2"/>
    <w:rsid w:val="000F34A2"/>
    <w:rsid w:val="000F35CA"/>
    <w:rsid w:val="000F38B8"/>
    <w:rsid w:val="000F38EB"/>
    <w:rsid w:val="000F39FD"/>
    <w:rsid w:val="000F3B70"/>
    <w:rsid w:val="000F47F9"/>
    <w:rsid w:val="000F4820"/>
    <w:rsid w:val="000F4866"/>
    <w:rsid w:val="000F4A12"/>
    <w:rsid w:val="000F4C1F"/>
    <w:rsid w:val="000F4CA1"/>
    <w:rsid w:val="000F4CCA"/>
    <w:rsid w:val="000F4D85"/>
    <w:rsid w:val="000F5872"/>
    <w:rsid w:val="000F58EF"/>
    <w:rsid w:val="000F5F09"/>
    <w:rsid w:val="000F63E4"/>
    <w:rsid w:val="000F67FC"/>
    <w:rsid w:val="000F688E"/>
    <w:rsid w:val="000F6914"/>
    <w:rsid w:val="000F6B7F"/>
    <w:rsid w:val="000F6E97"/>
    <w:rsid w:val="000F6F1F"/>
    <w:rsid w:val="000F71B1"/>
    <w:rsid w:val="000F751B"/>
    <w:rsid w:val="000F75E9"/>
    <w:rsid w:val="000F7BE8"/>
    <w:rsid w:val="000F7CD5"/>
    <w:rsid w:val="000F7FBA"/>
    <w:rsid w:val="00100036"/>
    <w:rsid w:val="0010040E"/>
    <w:rsid w:val="001005FA"/>
    <w:rsid w:val="0010070A"/>
    <w:rsid w:val="00100923"/>
    <w:rsid w:val="00100C10"/>
    <w:rsid w:val="001014C1"/>
    <w:rsid w:val="0010169E"/>
    <w:rsid w:val="00101EC5"/>
    <w:rsid w:val="0010220A"/>
    <w:rsid w:val="00102228"/>
    <w:rsid w:val="00102A8B"/>
    <w:rsid w:val="00103038"/>
    <w:rsid w:val="001030AC"/>
    <w:rsid w:val="001032AF"/>
    <w:rsid w:val="001034AD"/>
    <w:rsid w:val="00103641"/>
    <w:rsid w:val="00103A83"/>
    <w:rsid w:val="00103D72"/>
    <w:rsid w:val="00104245"/>
    <w:rsid w:val="0010478B"/>
    <w:rsid w:val="00104BDC"/>
    <w:rsid w:val="00104D1E"/>
    <w:rsid w:val="00104DE2"/>
    <w:rsid w:val="00105055"/>
    <w:rsid w:val="00105126"/>
    <w:rsid w:val="0010529F"/>
    <w:rsid w:val="0010543C"/>
    <w:rsid w:val="00105AED"/>
    <w:rsid w:val="00105B44"/>
    <w:rsid w:val="00105D58"/>
    <w:rsid w:val="00105DE1"/>
    <w:rsid w:val="00105EAB"/>
    <w:rsid w:val="00105ECE"/>
    <w:rsid w:val="00105FF7"/>
    <w:rsid w:val="0010623E"/>
    <w:rsid w:val="00106252"/>
    <w:rsid w:val="0010659A"/>
    <w:rsid w:val="0010680C"/>
    <w:rsid w:val="00106931"/>
    <w:rsid w:val="001069CA"/>
    <w:rsid w:val="00106F5E"/>
    <w:rsid w:val="001071C3"/>
    <w:rsid w:val="001075DC"/>
    <w:rsid w:val="001078DB"/>
    <w:rsid w:val="00107914"/>
    <w:rsid w:val="00107AA4"/>
    <w:rsid w:val="00110037"/>
    <w:rsid w:val="00110364"/>
    <w:rsid w:val="0011052B"/>
    <w:rsid w:val="001109FB"/>
    <w:rsid w:val="00110C46"/>
    <w:rsid w:val="00111708"/>
    <w:rsid w:val="00111815"/>
    <w:rsid w:val="00111ED9"/>
    <w:rsid w:val="001121B9"/>
    <w:rsid w:val="0011239B"/>
    <w:rsid w:val="0011300D"/>
    <w:rsid w:val="0011306B"/>
    <w:rsid w:val="00113267"/>
    <w:rsid w:val="00113270"/>
    <w:rsid w:val="00113B50"/>
    <w:rsid w:val="00113F31"/>
    <w:rsid w:val="00114352"/>
    <w:rsid w:val="00114790"/>
    <w:rsid w:val="00114883"/>
    <w:rsid w:val="00114A80"/>
    <w:rsid w:val="001151CE"/>
    <w:rsid w:val="001155C0"/>
    <w:rsid w:val="001156AD"/>
    <w:rsid w:val="001159D3"/>
    <w:rsid w:val="00115E0B"/>
    <w:rsid w:val="001160C2"/>
    <w:rsid w:val="001167F2"/>
    <w:rsid w:val="0011682D"/>
    <w:rsid w:val="0011695E"/>
    <w:rsid w:val="00116980"/>
    <w:rsid w:val="00116C2B"/>
    <w:rsid w:val="00116E8D"/>
    <w:rsid w:val="00116F6E"/>
    <w:rsid w:val="001171A8"/>
    <w:rsid w:val="001173AA"/>
    <w:rsid w:val="001173B6"/>
    <w:rsid w:val="00117571"/>
    <w:rsid w:val="0011768E"/>
    <w:rsid w:val="00117A31"/>
    <w:rsid w:val="00117DC2"/>
    <w:rsid w:val="00117EEC"/>
    <w:rsid w:val="00117F17"/>
    <w:rsid w:val="001203FA"/>
    <w:rsid w:val="001205BE"/>
    <w:rsid w:val="00120A8D"/>
    <w:rsid w:val="00120C26"/>
    <w:rsid w:val="00120E90"/>
    <w:rsid w:val="001211B9"/>
    <w:rsid w:val="001211E8"/>
    <w:rsid w:val="0012120D"/>
    <w:rsid w:val="00121383"/>
    <w:rsid w:val="001213AB"/>
    <w:rsid w:val="001221B6"/>
    <w:rsid w:val="001227DE"/>
    <w:rsid w:val="00122CCE"/>
    <w:rsid w:val="00122F6A"/>
    <w:rsid w:val="00122FEB"/>
    <w:rsid w:val="00123139"/>
    <w:rsid w:val="001231BE"/>
    <w:rsid w:val="00123229"/>
    <w:rsid w:val="001235CB"/>
    <w:rsid w:val="00123765"/>
    <w:rsid w:val="00123BF2"/>
    <w:rsid w:val="00123C95"/>
    <w:rsid w:val="00123EC6"/>
    <w:rsid w:val="00123FFA"/>
    <w:rsid w:val="00124036"/>
    <w:rsid w:val="00124261"/>
    <w:rsid w:val="00124342"/>
    <w:rsid w:val="00124358"/>
    <w:rsid w:val="001243D3"/>
    <w:rsid w:val="00124CDE"/>
    <w:rsid w:val="00124D77"/>
    <w:rsid w:val="00124F07"/>
    <w:rsid w:val="00124FD1"/>
    <w:rsid w:val="00125050"/>
    <w:rsid w:val="001255B4"/>
    <w:rsid w:val="001257BA"/>
    <w:rsid w:val="00125860"/>
    <w:rsid w:val="001259F3"/>
    <w:rsid w:val="00125AB3"/>
    <w:rsid w:val="00125B34"/>
    <w:rsid w:val="00125C47"/>
    <w:rsid w:val="00125E81"/>
    <w:rsid w:val="001262F3"/>
    <w:rsid w:val="00126FD0"/>
    <w:rsid w:val="0012720F"/>
    <w:rsid w:val="001274E8"/>
    <w:rsid w:val="00127873"/>
    <w:rsid w:val="00127A23"/>
    <w:rsid w:val="00127C1A"/>
    <w:rsid w:val="00127C2B"/>
    <w:rsid w:val="00127DFD"/>
    <w:rsid w:val="00127F7E"/>
    <w:rsid w:val="0013024D"/>
    <w:rsid w:val="0013072A"/>
    <w:rsid w:val="00130AAB"/>
    <w:rsid w:val="00130ABB"/>
    <w:rsid w:val="00130BE4"/>
    <w:rsid w:val="00130FC7"/>
    <w:rsid w:val="00131008"/>
    <w:rsid w:val="00131282"/>
    <w:rsid w:val="0013138F"/>
    <w:rsid w:val="001313C0"/>
    <w:rsid w:val="00131417"/>
    <w:rsid w:val="00131431"/>
    <w:rsid w:val="00131562"/>
    <w:rsid w:val="00131718"/>
    <w:rsid w:val="00131935"/>
    <w:rsid w:val="00131CE6"/>
    <w:rsid w:val="00131FA8"/>
    <w:rsid w:val="00132000"/>
    <w:rsid w:val="00132227"/>
    <w:rsid w:val="001323FC"/>
    <w:rsid w:val="001324FE"/>
    <w:rsid w:val="00132A4D"/>
    <w:rsid w:val="00132A74"/>
    <w:rsid w:val="00132BF2"/>
    <w:rsid w:val="00132CFE"/>
    <w:rsid w:val="00132EEE"/>
    <w:rsid w:val="00133299"/>
    <w:rsid w:val="0013331C"/>
    <w:rsid w:val="001335A0"/>
    <w:rsid w:val="00133868"/>
    <w:rsid w:val="00133DCF"/>
    <w:rsid w:val="00134276"/>
    <w:rsid w:val="001342B6"/>
    <w:rsid w:val="00134421"/>
    <w:rsid w:val="00134608"/>
    <w:rsid w:val="0013485C"/>
    <w:rsid w:val="00134958"/>
    <w:rsid w:val="00134A18"/>
    <w:rsid w:val="0013579B"/>
    <w:rsid w:val="001359E6"/>
    <w:rsid w:val="00135E01"/>
    <w:rsid w:val="001360D6"/>
    <w:rsid w:val="00136DCB"/>
    <w:rsid w:val="0013714D"/>
    <w:rsid w:val="001374F4"/>
    <w:rsid w:val="00137560"/>
    <w:rsid w:val="00137763"/>
    <w:rsid w:val="00137799"/>
    <w:rsid w:val="00137F6C"/>
    <w:rsid w:val="001404EE"/>
    <w:rsid w:val="001409A0"/>
    <w:rsid w:val="001409E6"/>
    <w:rsid w:val="00140BF5"/>
    <w:rsid w:val="00140C38"/>
    <w:rsid w:val="00140DE7"/>
    <w:rsid w:val="00140F97"/>
    <w:rsid w:val="00141618"/>
    <w:rsid w:val="001429CB"/>
    <w:rsid w:val="00142A68"/>
    <w:rsid w:val="0014311A"/>
    <w:rsid w:val="00143220"/>
    <w:rsid w:val="001436F4"/>
    <w:rsid w:val="00143907"/>
    <w:rsid w:val="00143933"/>
    <w:rsid w:val="00143A88"/>
    <w:rsid w:val="00143D8D"/>
    <w:rsid w:val="00144089"/>
    <w:rsid w:val="001441C8"/>
    <w:rsid w:val="00144392"/>
    <w:rsid w:val="00144B10"/>
    <w:rsid w:val="00144C58"/>
    <w:rsid w:val="00144EE7"/>
    <w:rsid w:val="00144F81"/>
    <w:rsid w:val="001451DE"/>
    <w:rsid w:val="0014537F"/>
    <w:rsid w:val="0014538F"/>
    <w:rsid w:val="001457E8"/>
    <w:rsid w:val="0014594C"/>
    <w:rsid w:val="00145E4C"/>
    <w:rsid w:val="001467ED"/>
    <w:rsid w:val="001469BA"/>
    <w:rsid w:val="00146B0B"/>
    <w:rsid w:val="00146CFC"/>
    <w:rsid w:val="00146DB1"/>
    <w:rsid w:val="00146F6E"/>
    <w:rsid w:val="00147166"/>
    <w:rsid w:val="0014751B"/>
    <w:rsid w:val="001478F8"/>
    <w:rsid w:val="00147913"/>
    <w:rsid w:val="00147945"/>
    <w:rsid w:val="00147D5B"/>
    <w:rsid w:val="00147F6F"/>
    <w:rsid w:val="0015069D"/>
    <w:rsid w:val="001508AF"/>
    <w:rsid w:val="00150A5B"/>
    <w:rsid w:val="00150BD3"/>
    <w:rsid w:val="00150F92"/>
    <w:rsid w:val="001514E8"/>
    <w:rsid w:val="0015162A"/>
    <w:rsid w:val="00151808"/>
    <w:rsid w:val="001519C4"/>
    <w:rsid w:val="00152E4F"/>
    <w:rsid w:val="00153035"/>
    <w:rsid w:val="0015308E"/>
    <w:rsid w:val="001531C9"/>
    <w:rsid w:val="00153272"/>
    <w:rsid w:val="00153282"/>
    <w:rsid w:val="001532C1"/>
    <w:rsid w:val="001538A0"/>
    <w:rsid w:val="00153B12"/>
    <w:rsid w:val="00153CF5"/>
    <w:rsid w:val="001542DD"/>
    <w:rsid w:val="0015466D"/>
    <w:rsid w:val="001547AE"/>
    <w:rsid w:val="00154FCE"/>
    <w:rsid w:val="00155B1A"/>
    <w:rsid w:val="00155B58"/>
    <w:rsid w:val="00155E27"/>
    <w:rsid w:val="0015604D"/>
    <w:rsid w:val="001567E3"/>
    <w:rsid w:val="001568C5"/>
    <w:rsid w:val="0015710D"/>
    <w:rsid w:val="001574B9"/>
    <w:rsid w:val="001574D4"/>
    <w:rsid w:val="001574EB"/>
    <w:rsid w:val="00157897"/>
    <w:rsid w:val="00157AE3"/>
    <w:rsid w:val="001600E6"/>
    <w:rsid w:val="00160309"/>
    <w:rsid w:val="00160468"/>
    <w:rsid w:val="00160522"/>
    <w:rsid w:val="001608B0"/>
    <w:rsid w:val="0016094C"/>
    <w:rsid w:val="00160C76"/>
    <w:rsid w:val="00161099"/>
    <w:rsid w:val="00161183"/>
    <w:rsid w:val="00161316"/>
    <w:rsid w:val="0016141A"/>
    <w:rsid w:val="0016186C"/>
    <w:rsid w:val="00161939"/>
    <w:rsid w:val="00161941"/>
    <w:rsid w:val="00161D97"/>
    <w:rsid w:val="00162617"/>
    <w:rsid w:val="0016261F"/>
    <w:rsid w:val="00162A01"/>
    <w:rsid w:val="00162C9F"/>
    <w:rsid w:val="00162E09"/>
    <w:rsid w:val="00162EFC"/>
    <w:rsid w:val="00162FC1"/>
    <w:rsid w:val="001630B9"/>
    <w:rsid w:val="00163354"/>
    <w:rsid w:val="00163506"/>
    <w:rsid w:val="001637B3"/>
    <w:rsid w:val="00164461"/>
    <w:rsid w:val="001645FC"/>
    <w:rsid w:val="00164954"/>
    <w:rsid w:val="00164B81"/>
    <w:rsid w:val="00164CB2"/>
    <w:rsid w:val="00164E06"/>
    <w:rsid w:val="00164F59"/>
    <w:rsid w:val="001652E4"/>
    <w:rsid w:val="001656ED"/>
    <w:rsid w:val="00165928"/>
    <w:rsid w:val="00165AA9"/>
    <w:rsid w:val="00165F51"/>
    <w:rsid w:val="0016600B"/>
    <w:rsid w:val="00166024"/>
    <w:rsid w:val="0016610E"/>
    <w:rsid w:val="001662F7"/>
    <w:rsid w:val="0016636A"/>
    <w:rsid w:val="0016646D"/>
    <w:rsid w:val="0016695B"/>
    <w:rsid w:val="00166C7F"/>
    <w:rsid w:val="00166DC7"/>
    <w:rsid w:val="00167111"/>
    <w:rsid w:val="001672AC"/>
    <w:rsid w:val="00167760"/>
    <w:rsid w:val="0016798A"/>
    <w:rsid w:val="00167C52"/>
    <w:rsid w:val="00167E4B"/>
    <w:rsid w:val="001700EC"/>
    <w:rsid w:val="00170550"/>
    <w:rsid w:val="00170963"/>
    <w:rsid w:val="00170BC8"/>
    <w:rsid w:val="00170F96"/>
    <w:rsid w:val="00171040"/>
    <w:rsid w:val="00171092"/>
    <w:rsid w:val="0017116D"/>
    <w:rsid w:val="001712AB"/>
    <w:rsid w:val="00171326"/>
    <w:rsid w:val="001715C3"/>
    <w:rsid w:val="00171720"/>
    <w:rsid w:val="00171CE0"/>
    <w:rsid w:val="00171ED1"/>
    <w:rsid w:val="0017213A"/>
    <w:rsid w:val="001722FC"/>
    <w:rsid w:val="0017254E"/>
    <w:rsid w:val="0017259B"/>
    <w:rsid w:val="001725A1"/>
    <w:rsid w:val="001727FA"/>
    <w:rsid w:val="00172922"/>
    <w:rsid w:val="00172ACC"/>
    <w:rsid w:val="00172DDB"/>
    <w:rsid w:val="00172E1C"/>
    <w:rsid w:val="001731AA"/>
    <w:rsid w:val="001735C3"/>
    <w:rsid w:val="0017380F"/>
    <w:rsid w:val="001739D5"/>
    <w:rsid w:val="00173A39"/>
    <w:rsid w:val="00173BFA"/>
    <w:rsid w:val="00173D6C"/>
    <w:rsid w:val="00173E5D"/>
    <w:rsid w:val="00173FA0"/>
    <w:rsid w:val="00173FBA"/>
    <w:rsid w:val="0017440F"/>
    <w:rsid w:val="00174A07"/>
    <w:rsid w:val="00174F2A"/>
    <w:rsid w:val="001752BD"/>
    <w:rsid w:val="00175A65"/>
    <w:rsid w:val="00175A84"/>
    <w:rsid w:val="001763E0"/>
    <w:rsid w:val="00176879"/>
    <w:rsid w:val="00176B5D"/>
    <w:rsid w:val="00176BAC"/>
    <w:rsid w:val="00176C4F"/>
    <w:rsid w:val="00176EBE"/>
    <w:rsid w:val="00177043"/>
    <w:rsid w:val="001770CE"/>
    <w:rsid w:val="00177197"/>
    <w:rsid w:val="001772EF"/>
    <w:rsid w:val="00177392"/>
    <w:rsid w:val="00177A3C"/>
    <w:rsid w:val="00177ADE"/>
    <w:rsid w:val="00177C52"/>
    <w:rsid w:val="00177DDD"/>
    <w:rsid w:val="001803F5"/>
    <w:rsid w:val="0018043A"/>
    <w:rsid w:val="0018077B"/>
    <w:rsid w:val="001808DC"/>
    <w:rsid w:val="00180B93"/>
    <w:rsid w:val="00180D93"/>
    <w:rsid w:val="00180E2E"/>
    <w:rsid w:val="00181002"/>
    <w:rsid w:val="00181219"/>
    <w:rsid w:val="0018188D"/>
    <w:rsid w:val="00181F29"/>
    <w:rsid w:val="00182190"/>
    <w:rsid w:val="001822F0"/>
    <w:rsid w:val="001828B9"/>
    <w:rsid w:val="001828E1"/>
    <w:rsid w:val="0018291D"/>
    <w:rsid w:val="00182C3A"/>
    <w:rsid w:val="00182C8C"/>
    <w:rsid w:val="00182E2B"/>
    <w:rsid w:val="00182E9A"/>
    <w:rsid w:val="00182F13"/>
    <w:rsid w:val="00182F60"/>
    <w:rsid w:val="0018306F"/>
    <w:rsid w:val="001831E4"/>
    <w:rsid w:val="00183226"/>
    <w:rsid w:val="001843B4"/>
    <w:rsid w:val="00184455"/>
    <w:rsid w:val="00184597"/>
    <w:rsid w:val="00184860"/>
    <w:rsid w:val="00184A1C"/>
    <w:rsid w:val="00184A56"/>
    <w:rsid w:val="00184D72"/>
    <w:rsid w:val="00185009"/>
    <w:rsid w:val="00185354"/>
    <w:rsid w:val="0018569B"/>
    <w:rsid w:val="001856B4"/>
    <w:rsid w:val="00185785"/>
    <w:rsid w:val="00185CED"/>
    <w:rsid w:val="00185D0B"/>
    <w:rsid w:val="00185D74"/>
    <w:rsid w:val="00185E38"/>
    <w:rsid w:val="00185FA3"/>
    <w:rsid w:val="0018610A"/>
    <w:rsid w:val="0018623E"/>
    <w:rsid w:val="00186556"/>
    <w:rsid w:val="00186A5A"/>
    <w:rsid w:val="00186B21"/>
    <w:rsid w:val="00186E5D"/>
    <w:rsid w:val="001876B7"/>
    <w:rsid w:val="00187886"/>
    <w:rsid w:val="00187B4A"/>
    <w:rsid w:val="001902ED"/>
    <w:rsid w:val="001903C9"/>
    <w:rsid w:val="0019045F"/>
    <w:rsid w:val="001904BD"/>
    <w:rsid w:val="00190B31"/>
    <w:rsid w:val="00190E1D"/>
    <w:rsid w:val="00191122"/>
    <w:rsid w:val="001912E1"/>
    <w:rsid w:val="00191850"/>
    <w:rsid w:val="00191B06"/>
    <w:rsid w:val="00191CB3"/>
    <w:rsid w:val="00191F4D"/>
    <w:rsid w:val="00192111"/>
    <w:rsid w:val="0019214C"/>
    <w:rsid w:val="001924D9"/>
    <w:rsid w:val="00192669"/>
    <w:rsid w:val="00192688"/>
    <w:rsid w:val="001928F2"/>
    <w:rsid w:val="00192B98"/>
    <w:rsid w:val="00192BE6"/>
    <w:rsid w:val="001934DA"/>
    <w:rsid w:val="00193507"/>
    <w:rsid w:val="00193722"/>
    <w:rsid w:val="00193734"/>
    <w:rsid w:val="0019392B"/>
    <w:rsid w:val="00193A32"/>
    <w:rsid w:val="00193B13"/>
    <w:rsid w:val="00193C37"/>
    <w:rsid w:val="00194622"/>
    <w:rsid w:val="0019468B"/>
    <w:rsid w:val="001947D0"/>
    <w:rsid w:val="00194EA0"/>
    <w:rsid w:val="00195242"/>
    <w:rsid w:val="0019532A"/>
    <w:rsid w:val="0019533D"/>
    <w:rsid w:val="0019584F"/>
    <w:rsid w:val="00195964"/>
    <w:rsid w:val="00195B47"/>
    <w:rsid w:val="00195BF4"/>
    <w:rsid w:val="00195C82"/>
    <w:rsid w:val="001961AA"/>
    <w:rsid w:val="00196654"/>
    <w:rsid w:val="001966EF"/>
    <w:rsid w:val="00196BA1"/>
    <w:rsid w:val="00196E39"/>
    <w:rsid w:val="0019700B"/>
    <w:rsid w:val="00197652"/>
    <w:rsid w:val="00197A50"/>
    <w:rsid w:val="00197D48"/>
    <w:rsid w:val="001A003A"/>
    <w:rsid w:val="001A1171"/>
    <w:rsid w:val="001A1192"/>
    <w:rsid w:val="001A138D"/>
    <w:rsid w:val="001A160C"/>
    <w:rsid w:val="001A1A23"/>
    <w:rsid w:val="001A1A7F"/>
    <w:rsid w:val="001A1B1C"/>
    <w:rsid w:val="001A1B7D"/>
    <w:rsid w:val="001A1C94"/>
    <w:rsid w:val="001A1FDE"/>
    <w:rsid w:val="001A2109"/>
    <w:rsid w:val="001A211B"/>
    <w:rsid w:val="001A2837"/>
    <w:rsid w:val="001A28D1"/>
    <w:rsid w:val="001A29BC"/>
    <w:rsid w:val="001A2AB8"/>
    <w:rsid w:val="001A2BF1"/>
    <w:rsid w:val="001A2C03"/>
    <w:rsid w:val="001A2D10"/>
    <w:rsid w:val="001A2EDF"/>
    <w:rsid w:val="001A2FFB"/>
    <w:rsid w:val="001A304A"/>
    <w:rsid w:val="001A3489"/>
    <w:rsid w:val="001A3873"/>
    <w:rsid w:val="001A38B8"/>
    <w:rsid w:val="001A3C75"/>
    <w:rsid w:val="001A3D59"/>
    <w:rsid w:val="001A3F71"/>
    <w:rsid w:val="001A40D9"/>
    <w:rsid w:val="001A442F"/>
    <w:rsid w:val="001A48AB"/>
    <w:rsid w:val="001A4B2A"/>
    <w:rsid w:val="001A4DC4"/>
    <w:rsid w:val="001A5411"/>
    <w:rsid w:val="001A5442"/>
    <w:rsid w:val="001A5AD8"/>
    <w:rsid w:val="001A5B25"/>
    <w:rsid w:val="001A5CA9"/>
    <w:rsid w:val="001A6109"/>
    <w:rsid w:val="001A6596"/>
    <w:rsid w:val="001A673D"/>
    <w:rsid w:val="001A699B"/>
    <w:rsid w:val="001A6DB5"/>
    <w:rsid w:val="001A6F5F"/>
    <w:rsid w:val="001A7641"/>
    <w:rsid w:val="001A7816"/>
    <w:rsid w:val="001A7BA7"/>
    <w:rsid w:val="001A7D46"/>
    <w:rsid w:val="001A7F5A"/>
    <w:rsid w:val="001B009D"/>
    <w:rsid w:val="001B07B4"/>
    <w:rsid w:val="001B081D"/>
    <w:rsid w:val="001B0C56"/>
    <w:rsid w:val="001B0DB0"/>
    <w:rsid w:val="001B0DFA"/>
    <w:rsid w:val="001B0E0B"/>
    <w:rsid w:val="001B1054"/>
    <w:rsid w:val="001B1192"/>
    <w:rsid w:val="001B12DD"/>
    <w:rsid w:val="001B1665"/>
    <w:rsid w:val="001B1715"/>
    <w:rsid w:val="001B182B"/>
    <w:rsid w:val="001B188D"/>
    <w:rsid w:val="001B1A7A"/>
    <w:rsid w:val="001B1B84"/>
    <w:rsid w:val="001B1C65"/>
    <w:rsid w:val="001B1FAF"/>
    <w:rsid w:val="001B2260"/>
    <w:rsid w:val="001B22B2"/>
    <w:rsid w:val="001B2531"/>
    <w:rsid w:val="001B257E"/>
    <w:rsid w:val="001B261E"/>
    <w:rsid w:val="001B278D"/>
    <w:rsid w:val="001B27D9"/>
    <w:rsid w:val="001B2ADF"/>
    <w:rsid w:val="001B30C1"/>
    <w:rsid w:val="001B3188"/>
    <w:rsid w:val="001B335E"/>
    <w:rsid w:val="001B33D2"/>
    <w:rsid w:val="001B3417"/>
    <w:rsid w:val="001B3466"/>
    <w:rsid w:val="001B3592"/>
    <w:rsid w:val="001B35D5"/>
    <w:rsid w:val="001B3771"/>
    <w:rsid w:val="001B37AC"/>
    <w:rsid w:val="001B39B1"/>
    <w:rsid w:val="001B3A0A"/>
    <w:rsid w:val="001B3A29"/>
    <w:rsid w:val="001B3A91"/>
    <w:rsid w:val="001B3AAC"/>
    <w:rsid w:val="001B3B4C"/>
    <w:rsid w:val="001B3C28"/>
    <w:rsid w:val="001B3C70"/>
    <w:rsid w:val="001B3C7F"/>
    <w:rsid w:val="001B3F38"/>
    <w:rsid w:val="001B41EC"/>
    <w:rsid w:val="001B4467"/>
    <w:rsid w:val="001B457A"/>
    <w:rsid w:val="001B467A"/>
    <w:rsid w:val="001B475F"/>
    <w:rsid w:val="001B49BE"/>
    <w:rsid w:val="001B4F92"/>
    <w:rsid w:val="001B51EC"/>
    <w:rsid w:val="001B5271"/>
    <w:rsid w:val="001B583B"/>
    <w:rsid w:val="001B5BEB"/>
    <w:rsid w:val="001B5D66"/>
    <w:rsid w:val="001B62A6"/>
    <w:rsid w:val="001B63DA"/>
    <w:rsid w:val="001B641C"/>
    <w:rsid w:val="001B6581"/>
    <w:rsid w:val="001B663B"/>
    <w:rsid w:val="001B6675"/>
    <w:rsid w:val="001B6C63"/>
    <w:rsid w:val="001B6E9B"/>
    <w:rsid w:val="001B6F24"/>
    <w:rsid w:val="001B70AA"/>
    <w:rsid w:val="001B7233"/>
    <w:rsid w:val="001B72BA"/>
    <w:rsid w:val="001B72E9"/>
    <w:rsid w:val="001B73D2"/>
    <w:rsid w:val="001B755B"/>
    <w:rsid w:val="001B7646"/>
    <w:rsid w:val="001B76B0"/>
    <w:rsid w:val="001B7911"/>
    <w:rsid w:val="001B7B66"/>
    <w:rsid w:val="001B7BD1"/>
    <w:rsid w:val="001C0291"/>
    <w:rsid w:val="001C05A8"/>
    <w:rsid w:val="001C0708"/>
    <w:rsid w:val="001C0E88"/>
    <w:rsid w:val="001C225C"/>
    <w:rsid w:val="001C227B"/>
    <w:rsid w:val="001C2302"/>
    <w:rsid w:val="001C276E"/>
    <w:rsid w:val="001C3251"/>
    <w:rsid w:val="001C34A4"/>
    <w:rsid w:val="001C3650"/>
    <w:rsid w:val="001C3655"/>
    <w:rsid w:val="001C37BE"/>
    <w:rsid w:val="001C3B24"/>
    <w:rsid w:val="001C40F2"/>
    <w:rsid w:val="001C4555"/>
    <w:rsid w:val="001C4922"/>
    <w:rsid w:val="001C4CDE"/>
    <w:rsid w:val="001C4F21"/>
    <w:rsid w:val="001C58BE"/>
    <w:rsid w:val="001C5A3E"/>
    <w:rsid w:val="001C5CCE"/>
    <w:rsid w:val="001C5DDE"/>
    <w:rsid w:val="001C5E7E"/>
    <w:rsid w:val="001C5ECE"/>
    <w:rsid w:val="001C67A5"/>
    <w:rsid w:val="001C6E70"/>
    <w:rsid w:val="001C707C"/>
    <w:rsid w:val="001C7194"/>
    <w:rsid w:val="001C731A"/>
    <w:rsid w:val="001C74E1"/>
    <w:rsid w:val="001C755C"/>
    <w:rsid w:val="001C7586"/>
    <w:rsid w:val="001C79B3"/>
    <w:rsid w:val="001C7C49"/>
    <w:rsid w:val="001D0060"/>
    <w:rsid w:val="001D0314"/>
    <w:rsid w:val="001D0315"/>
    <w:rsid w:val="001D042E"/>
    <w:rsid w:val="001D09F9"/>
    <w:rsid w:val="001D0C38"/>
    <w:rsid w:val="001D0CA0"/>
    <w:rsid w:val="001D12DB"/>
    <w:rsid w:val="001D132A"/>
    <w:rsid w:val="001D15C6"/>
    <w:rsid w:val="001D16CA"/>
    <w:rsid w:val="001D1F39"/>
    <w:rsid w:val="001D20A7"/>
    <w:rsid w:val="001D226C"/>
    <w:rsid w:val="001D23C3"/>
    <w:rsid w:val="001D279A"/>
    <w:rsid w:val="001D2FD1"/>
    <w:rsid w:val="001D3031"/>
    <w:rsid w:val="001D30F1"/>
    <w:rsid w:val="001D32AE"/>
    <w:rsid w:val="001D3EE1"/>
    <w:rsid w:val="001D42D2"/>
    <w:rsid w:val="001D4447"/>
    <w:rsid w:val="001D45BE"/>
    <w:rsid w:val="001D47E3"/>
    <w:rsid w:val="001D47FA"/>
    <w:rsid w:val="001D4971"/>
    <w:rsid w:val="001D4A4D"/>
    <w:rsid w:val="001D4B74"/>
    <w:rsid w:val="001D4BBC"/>
    <w:rsid w:val="001D4EB3"/>
    <w:rsid w:val="001D53B4"/>
    <w:rsid w:val="001D57B5"/>
    <w:rsid w:val="001D5B75"/>
    <w:rsid w:val="001D5BF9"/>
    <w:rsid w:val="001D5D8B"/>
    <w:rsid w:val="001D65F2"/>
    <w:rsid w:val="001D66E2"/>
    <w:rsid w:val="001D6794"/>
    <w:rsid w:val="001D6C39"/>
    <w:rsid w:val="001D6CB7"/>
    <w:rsid w:val="001D6DAE"/>
    <w:rsid w:val="001D72A8"/>
    <w:rsid w:val="001D73B9"/>
    <w:rsid w:val="001D7AA1"/>
    <w:rsid w:val="001D7DD0"/>
    <w:rsid w:val="001E0371"/>
    <w:rsid w:val="001E07EF"/>
    <w:rsid w:val="001E09D7"/>
    <w:rsid w:val="001E09DE"/>
    <w:rsid w:val="001E0C47"/>
    <w:rsid w:val="001E0C56"/>
    <w:rsid w:val="001E0DA1"/>
    <w:rsid w:val="001E13E0"/>
    <w:rsid w:val="001E1544"/>
    <w:rsid w:val="001E18D5"/>
    <w:rsid w:val="001E1A00"/>
    <w:rsid w:val="001E1EB7"/>
    <w:rsid w:val="001E2996"/>
    <w:rsid w:val="001E3126"/>
    <w:rsid w:val="001E3256"/>
    <w:rsid w:val="001E3476"/>
    <w:rsid w:val="001E3479"/>
    <w:rsid w:val="001E34C9"/>
    <w:rsid w:val="001E3710"/>
    <w:rsid w:val="001E38F4"/>
    <w:rsid w:val="001E39D9"/>
    <w:rsid w:val="001E3BBD"/>
    <w:rsid w:val="001E419A"/>
    <w:rsid w:val="001E494F"/>
    <w:rsid w:val="001E49A7"/>
    <w:rsid w:val="001E4A52"/>
    <w:rsid w:val="001E4A55"/>
    <w:rsid w:val="001E4BB6"/>
    <w:rsid w:val="001E4C3C"/>
    <w:rsid w:val="001E562B"/>
    <w:rsid w:val="001E5A8A"/>
    <w:rsid w:val="001E5A8D"/>
    <w:rsid w:val="001E5D7F"/>
    <w:rsid w:val="001E62B4"/>
    <w:rsid w:val="001E6622"/>
    <w:rsid w:val="001E6A4D"/>
    <w:rsid w:val="001E6BBB"/>
    <w:rsid w:val="001E6F39"/>
    <w:rsid w:val="001E73F1"/>
    <w:rsid w:val="001E745C"/>
    <w:rsid w:val="001E7854"/>
    <w:rsid w:val="001E7AF8"/>
    <w:rsid w:val="001E7CD6"/>
    <w:rsid w:val="001F05C7"/>
    <w:rsid w:val="001F0792"/>
    <w:rsid w:val="001F0851"/>
    <w:rsid w:val="001F0D5D"/>
    <w:rsid w:val="001F0F3B"/>
    <w:rsid w:val="001F12A4"/>
    <w:rsid w:val="001F15ED"/>
    <w:rsid w:val="001F1690"/>
    <w:rsid w:val="001F1AC6"/>
    <w:rsid w:val="001F1CF4"/>
    <w:rsid w:val="001F215F"/>
    <w:rsid w:val="001F2AB2"/>
    <w:rsid w:val="001F2E8E"/>
    <w:rsid w:val="001F2EB8"/>
    <w:rsid w:val="001F3745"/>
    <w:rsid w:val="001F3780"/>
    <w:rsid w:val="001F38DA"/>
    <w:rsid w:val="001F38E5"/>
    <w:rsid w:val="001F3B6C"/>
    <w:rsid w:val="001F3CE7"/>
    <w:rsid w:val="001F438A"/>
    <w:rsid w:val="001F454F"/>
    <w:rsid w:val="001F4CDD"/>
    <w:rsid w:val="001F4E1E"/>
    <w:rsid w:val="001F540C"/>
    <w:rsid w:val="001F5721"/>
    <w:rsid w:val="001F5AF7"/>
    <w:rsid w:val="001F5E22"/>
    <w:rsid w:val="001F5F6D"/>
    <w:rsid w:val="001F617F"/>
    <w:rsid w:val="001F61DF"/>
    <w:rsid w:val="001F6211"/>
    <w:rsid w:val="001F679C"/>
    <w:rsid w:val="001F67C6"/>
    <w:rsid w:val="001F6B21"/>
    <w:rsid w:val="001F6C1D"/>
    <w:rsid w:val="001F6E66"/>
    <w:rsid w:val="001F6F05"/>
    <w:rsid w:val="001F6FA5"/>
    <w:rsid w:val="001F70BC"/>
    <w:rsid w:val="001F77ED"/>
    <w:rsid w:val="001F7A43"/>
    <w:rsid w:val="001F7A7A"/>
    <w:rsid w:val="001F7B45"/>
    <w:rsid w:val="00200216"/>
    <w:rsid w:val="00200321"/>
    <w:rsid w:val="00200583"/>
    <w:rsid w:val="002007B7"/>
    <w:rsid w:val="00200A57"/>
    <w:rsid w:val="00200B4B"/>
    <w:rsid w:val="00200BBD"/>
    <w:rsid w:val="00200E31"/>
    <w:rsid w:val="002011EE"/>
    <w:rsid w:val="00201401"/>
    <w:rsid w:val="00201587"/>
    <w:rsid w:val="00201889"/>
    <w:rsid w:val="00201A83"/>
    <w:rsid w:val="00201CFB"/>
    <w:rsid w:val="00201DC4"/>
    <w:rsid w:val="002021FC"/>
    <w:rsid w:val="002026F2"/>
    <w:rsid w:val="002029F6"/>
    <w:rsid w:val="00202F26"/>
    <w:rsid w:val="00203507"/>
    <w:rsid w:val="0020353D"/>
    <w:rsid w:val="002039EF"/>
    <w:rsid w:val="00203B91"/>
    <w:rsid w:val="00203C46"/>
    <w:rsid w:val="00203C7B"/>
    <w:rsid w:val="00203CD5"/>
    <w:rsid w:val="00204203"/>
    <w:rsid w:val="002045D7"/>
    <w:rsid w:val="00204EBD"/>
    <w:rsid w:val="00204F88"/>
    <w:rsid w:val="00204FCC"/>
    <w:rsid w:val="0020533F"/>
    <w:rsid w:val="00205371"/>
    <w:rsid w:val="002054EC"/>
    <w:rsid w:val="00205947"/>
    <w:rsid w:val="00205B66"/>
    <w:rsid w:val="00205F83"/>
    <w:rsid w:val="00206032"/>
    <w:rsid w:val="00206219"/>
    <w:rsid w:val="0020621B"/>
    <w:rsid w:val="00206326"/>
    <w:rsid w:val="0020659A"/>
    <w:rsid w:val="002067D3"/>
    <w:rsid w:val="002069C7"/>
    <w:rsid w:val="00206FA0"/>
    <w:rsid w:val="002072A2"/>
    <w:rsid w:val="00207440"/>
    <w:rsid w:val="00207A44"/>
    <w:rsid w:val="00207BCB"/>
    <w:rsid w:val="00207FDE"/>
    <w:rsid w:val="002103F6"/>
    <w:rsid w:val="00210792"/>
    <w:rsid w:val="00210965"/>
    <w:rsid w:val="00210DFD"/>
    <w:rsid w:val="00210E34"/>
    <w:rsid w:val="00211503"/>
    <w:rsid w:val="002117A9"/>
    <w:rsid w:val="002119DF"/>
    <w:rsid w:val="002120B0"/>
    <w:rsid w:val="00212580"/>
    <w:rsid w:val="002126CA"/>
    <w:rsid w:val="00212B85"/>
    <w:rsid w:val="00212D47"/>
    <w:rsid w:val="00212DDF"/>
    <w:rsid w:val="002131DE"/>
    <w:rsid w:val="0021361B"/>
    <w:rsid w:val="002136DC"/>
    <w:rsid w:val="00213759"/>
    <w:rsid w:val="0021378E"/>
    <w:rsid w:val="002138CF"/>
    <w:rsid w:val="00213C3D"/>
    <w:rsid w:val="00213C90"/>
    <w:rsid w:val="00214052"/>
    <w:rsid w:val="002140E7"/>
    <w:rsid w:val="0021463C"/>
    <w:rsid w:val="00214EF3"/>
    <w:rsid w:val="00214F44"/>
    <w:rsid w:val="002150BA"/>
    <w:rsid w:val="002152A2"/>
    <w:rsid w:val="0021536D"/>
    <w:rsid w:val="00215594"/>
    <w:rsid w:val="00215982"/>
    <w:rsid w:val="00215D7C"/>
    <w:rsid w:val="00216378"/>
    <w:rsid w:val="002165E0"/>
    <w:rsid w:val="00216897"/>
    <w:rsid w:val="00216A49"/>
    <w:rsid w:val="00216D26"/>
    <w:rsid w:val="00216D51"/>
    <w:rsid w:val="00216F46"/>
    <w:rsid w:val="002173BE"/>
    <w:rsid w:val="0021751B"/>
    <w:rsid w:val="002176E4"/>
    <w:rsid w:val="00217BB8"/>
    <w:rsid w:val="002200D4"/>
    <w:rsid w:val="002202A9"/>
    <w:rsid w:val="00220426"/>
    <w:rsid w:val="00220445"/>
    <w:rsid w:val="0022055B"/>
    <w:rsid w:val="00220606"/>
    <w:rsid w:val="002206B4"/>
    <w:rsid w:val="0022089E"/>
    <w:rsid w:val="002208FE"/>
    <w:rsid w:val="00220B47"/>
    <w:rsid w:val="00221463"/>
    <w:rsid w:val="00221752"/>
    <w:rsid w:val="00221974"/>
    <w:rsid w:val="00221B2D"/>
    <w:rsid w:val="00222034"/>
    <w:rsid w:val="002221B1"/>
    <w:rsid w:val="0022229E"/>
    <w:rsid w:val="00222668"/>
    <w:rsid w:val="002226D9"/>
    <w:rsid w:val="00222D22"/>
    <w:rsid w:val="00222DB8"/>
    <w:rsid w:val="00222E28"/>
    <w:rsid w:val="00222EDB"/>
    <w:rsid w:val="00223308"/>
    <w:rsid w:val="002238EB"/>
    <w:rsid w:val="0022394A"/>
    <w:rsid w:val="00223A10"/>
    <w:rsid w:val="00223C89"/>
    <w:rsid w:val="00223E79"/>
    <w:rsid w:val="00223E8B"/>
    <w:rsid w:val="00223FA7"/>
    <w:rsid w:val="00224461"/>
    <w:rsid w:val="002244B3"/>
    <w:rsid w:val="00224C68"/>
    <w:rsid w:val="00224C8D"/>
    <w:rsid w:val="00224CB5"/>
    <w:rsid w:val="0022500F"/>
    <w:rsid w:val="00225133"/>
    <w:rsid w:val="00225540"/>
    <w:rsid w:val="002256AA"/>
    <w:rsid w:val="002258AB"/>
    <w:rsid w:val="00225F0A"/>
    <w:rsid w:val="00226065"/>
    <w:rsid w:val="002261D2"/>
    <w:rsid w:val="00226286"/>
    <w:rsid w:val="00226406"/>
    <w:rsid w:val="002272CE"/>
    <w:rsid w:val="00227620"/>
    <w:rsid w:val="00227632"/>
    <w:rsid w:val="002278C6"/>
    <w:rsid w:val="002279E3"/>
    <w:rsid w:val="00227AF7"/>
    <w:rsid w:val="00227F9F"/>
    <w:rsid w:val="00230063"/>
    <w:rsid w:val="00230068"/>
    <w:rsid w:val="002307B7"/>
    <w:rsid w:val="00230991"/>
    <w:rsid w:val="00230A1A"/>
    <w:rsid w:val="00230B6D"/>
    <w:rsid w:val="00231003"/>
    <w:rsid w:val="002311B0"/>
    <w:rsid w:val="00231809"/>
    <w:rsid w:val="0023195A"/>
    <w:rsid w:val="00231971"/>
    <w:rsid w:val="00231A78"/>
    <w:rsid w:val="00232161"/>
    <w:rsid w:val="00232ABA"/>
    <w:rsid w:val="00232D53"/>
    <w:rsid w:val="00232E45"/>
    <w:rsid w:val="0023384C"/>
    <w:rsid w:val="00234098"/>
    <w:rsid w:val="00234255"/>
    <w:rsid w:val="00234750"/>
    <w:rsid w:val="00235316"/>
    <w:rsid w:val="002354D9"/>
    <w:rsid w:val="002354F6"/>
    <w:rsid w:val="002356BD"/>
    <w:rsid w:val="002357D5"/>
    <w:rsid w:val="00235B43"/>
    <w:rsid w:val="00235E2C"/>
    <w:rsid w:val="0023608D"/>
    <w:rsid w:val="002362E6"/>
    <w:rsid w:val="00236402"/>
    <w:rsid w:val="00236653"/>
    <w:rsid w:val="00236C02"/>
    <w:rsid w:val="00236EF4"/>
    <w:rsid w:val="00237056"/>
    <w:rsid w:val="00237098"/>
    <w:rsid w:val="002370C7"/>
    <w:rsid w:val="00237490"/>
    <w:rsid w:val="0023761B"/>
    <w:rsid w:val="00237B2B"/>
    <w:rsid w:val="00240096"/>
    <w:rsid w:val="002400AC"/>
    <w:rsid w:val="002400E4"/>
    <w:rsid w:val="00240899"/>
    <w:rsid w:val="002409AA"/>
    <w:rsid w:val="00241018"/>
    <w:rsid w:val="00241057"/>
    <w:rsid w:val="002413ED"/>
    <w:rsid w:val="00241648"/>
    <w:rsid w:val="0024169F"/>
    <w:rsid w:val="00241D99"/>
    <w:rsid w:val="00241EB7"/>
    <w:rsid w:val="00241EED"/>
    <w:rsid w:val="00242474"/>
    <w:rsid w:val="0024289C"/>
    <w:rsid w:val="00242B0B"/>
    <w:rsid w:val="00242B50"/>
    <w:rsid w:val="00242BD8"/>
    <w:rsid w:val="00242DD3"/>
    <w:rsid w:val="002439AC"/>
    <w:rsid w:val="00243B41"/>
    <w:rsid w:val="00243D1B"/>
    <w:rsid w:val="00244C27"/>
    <w:rsid w:val="002450CE"/>
    <w:rsid w:val="002453BC"/>
    <w:rsid w:val="00245568"/>
    <w:rsid w:val="00245767"/>
    <w:rsid w:val="00245A5C"/>
    <w:rsid w:val="00245EC3"/>
    <w:rsid w:val="00245FD6"/>
    <w:rsid w:val="00246379"/>
    <w:rsid w:val="00246BDE"/>
    <w:rsid w:val="00246EAA"/>
    <w:rsid w:val="00247073"/>
    <w:rsid w:val="0024712C"/>
    <w:rsid w:val="002471B6"/>
    <w:rsid w:val="002474AC"/>
    <w:rsid w:val="002474F6"/>
    <w:rsid w:val="00247502"/>
    <w:rsid w:val="00247670"/>
    <w:rsid w:val="002478E7"/>
    <w:rsid w:val="00247970"/>
    <w:rsid w:val="00247981"/>
    <w:rsid w:val="00250513"/>
    <w:rsid w:val="00250915"/>
    <w:rsid w:val="00250BB1"/>
    <w:rsid w:val="00250C25"/>
    <w:rsid w:val="00251317"/>
    <w:rsid w:val="0025195C"/>
    <w:rsid w:val="0025196D"/>
    <w:rsid w:val="00251984"/>
    <w:rsid w:val="00251B41"/>
    <w:rsid w:val="00251BF9"/>
    <w:rsid w:val="00251F01"/>
    <w:rsid w:val="002520AE"/>
    <w:rsid w:val="00252454"/>
    <w:rsid w:val="002524C1"/>
    <w:rsid w:val="00252974"/>
    <w:rsid w:val="00252C7B"/>
    <w:rsid w:val="00253278"/>
    <w:rsid w:val="00253339"/>
    <w:rsid w:val="0025358A"/>
    <w:rsid w:val="002537A7"/>
    <w:rsid w:val="00253905"/>
    <w:rsid w:val="00253AF0"/>
    <w:rsid w:val="00253B3E"/>
    <w:rsid w:val="00253BF4"/>
    <w:rsid w:val="00253E7D"/>
    <w:rsid w:val="00253F92"/>
    <w:rsid w:val="0025446F"/>
    <w:rsid w:val="00254610"/>
    <w:rsid w:val="00254E28"/>
    <w:rsid w:val="00254E65"/>
    <w:rsid w:val="00254F5B"/>
    <w:rsid w:val="0025525A"/>
    <w:rsid w:val="002552DA"/>
    <w:rsid w:val="00255519"/>
    <w:rsid w:val="00255588"/>
    <w:rsid w:val="00255A2A"/>
    <w:rsid w:val="00255C16"/>
    <w:rsid w:val="002561E8"/>
    <w:rsid w:val="002562AF"/>
    <w:rsid w:val="00256AFF"/>
    <w:rsid w:val="00256CB1"/>
    <w:rsid w:val="00256E1A"/>
    <w:rsid w:val="00256F34"/>
    <w:rsid w:val="00256F4F"/>
    <w:rsid w:val="0025726B"/>
    <w:rsid w:val="00257360"/>
    <w:rsid w:val="0025741E"/>
    <w:rsid w:val="00257730"/>
    <w:rsid w:val="002579DA"/>
    <w:rsid w:val="00257DD2"/>
    <w:rsid w:val="002603B7"/>
    <w:rsid w:val="0026043A"/>
    <w:rsid w:val="00260672"/>
    <w:rsid w:val="00260914"/>
    <w:rsid w:val="00260CD9"/>
    <w:rsid w:val="00260D6F"/>
    <w:rsid w:val="00260E52"/>
    <w:rsid w:val="0026113E"/>
    <w:rsid w:val="00261CD3"/>
    <w:rsid w:val="0026266A"/>
    <w:rsid w:val="00262996"/>
    <w:rsid w:val="00262A4F"/>
    <w:rsid w:val="00262DA2"/>
    <w:rsid w:val="00262DC0"/>
    <w:rsid w:val="00263015"/>
    <w:rsid w:val="00263030"/>
    <w:rsid w:val="00263253"/>
    <w:rsid w:val="002632C6"/>
    <w:rsid w:val="00263659"/>
    <w:rsid w:val="002637D9"/>
    <w:rsid w:val="0026382C"/>
    <w:rsid w:val="00263AA7"/>
    <w:rsid w:val="00263C71"/>
    <w:rsid w:val="00263D8E"/>
    <w:rsid w:val="00264139"/>
    <w:rsid w:val="00264154"/>
    <w:rsid w:val="002644ED"/>
    <w:rsid w:val="0026468B"/>
    <w:rsid w:val="002649FA"/>
    <w:rsid w:val="002651B6"/>
    <w:rsid w:val="002653DA"/>
    <w:rsid w:val="002653E1"/>
    <w:rsid w:val="00265450"/>
    <w:rsid w:val="00265767"/>
    <w:rsid w:val="00265908"/>
    <w:rsid w:val="00265B45"/>
    <w:rsid w:val="00265DDE"/>
    <w:rsid w:val="00265DF8"/>
    <w:rsid w:val="00266802"/>
    <w:rsid w:val="00266976"/>
    <w:rsid w:val="002669D0"/>
    <w:rsid w:val="00266D6D"/>
    <w:rsid w:val="0026767C"/>
    <w:rsid w:val="00267E08"/>
    <w:rsid w:val="00267EEA"/>
    <w:rsid w:val="00270E75"/>
    <w:rsid w:val="00270EBD"/>
    <w:rsid w:val="002710EA"/>
    <w:rsid w:val="00271105"/>
    <w:rsid w:val="002711B2"/>
    <w:rsid w:val="0027144D"/>
    <w:rsid w:val="002718F0"/>
    <w:rsid w:val="00271AF3"/>
    <w:rsid w:val="00271B09"/>
    <w:rsid w:val="002726CE"/>
    <w:rsid w:val="00272A27"/>
    <w:rsid w:val="00272FAB"/>
    <w:rsid w:val="00273166"/>
    <w:rsid w:val="002731D7"/>
    <w:rsid w:val="00273398"/>
    <w:rsid w:val="002734D5"/>
    <w:rsid w:val="00273892"/>
    <w:rsid w:val="00273AD8"/>
    <w:rsid w:val="00273C7A"/>
    <w:rsid w:val="00273E86"/>
    <w:rsid w:val="002741A9"/>
    <w:rsid w:val="002745A2"/>
    <w:rsid w:val="00274930"/>
    <w:rsid w:val="0027494C"/>
    <w:rsid w:val="00274992"/>
    <w:rsid w:val="002751BD"/>
    <w:rsid w:val="00275915"/>
    <w:rsid w:val="00275952"/>
    <w:rsid w:val="002759D5"/>
    <w:rsid w:val="00275DE5"/>
    <w:rsid w:val="00276080"/>
    <w:rsid w:val="0027649D"/>
    <w:rsid w:val="002766A9"/>
    <w:rsid w:val="002768B9"/>
    <w:rsid w:val="00277895"/>
    <w:rsid w:val="00277A36"/>
    <w:rsid w:val="00277C40"/>
    <w:rsid w:val="00277D3F"/>
    <w:rsid w:val="0028012E"/>
    <w:rsid w:val="002802DE"/>
    <w:rsid w:val="00280364"/>
    <w:rsid w:val="00280438"/>
    <w:rsid w:val="00280565"/>
    <w:rsid w:val="002805BB"/>
    <w:rsid w:val="00280653"/>
    <w:rsid w:val="0028080C"/>
    <w:rsid w:val="00280BAC"/>
    <w:rsid w:val="00280C5A"/>
    <w:rsid w:val="00280C82"/>
    <w:rsid w:val="00280F93"/>
    <w:rsid w:val="002810C0"/>
    <w:rsid w:val="0028118C"/>
    <w:rsid w:val="002811C2"/>
    <w:rsid w:val="002813ED"/>
    <w:rsid w:val="0028149C"/>
    <w:rsid w:val="002816F3"/>
    <w:rsid w:val="00281815"/>
    <w:rsid w:val="00281CAD"/>
    <w:rsid w:val="00282163"/>
    <w:rsid w:val="00282249"/>
    <w:rsid w:val="00282301"/>
    <w:rsid w:val="00282941"/>
    <w:rsid w:val="00282F22"/>
    <w:rsid w:val="00283118"/>
    <w:rsid w:val="002833EF"/>
    <w:rsid w:val="00283444"/>
    <w:rsid w:val="00283548"/>
    <w:rsid w:val="0028367B"/>
    <w:rsid w:val="0028368D"/>
    <w:rsid w:val="00283967"/>
    <w:rsid w:val="00283BE4"/>
    <w:rsid w:val="00283EF5"/>
    <w:rsid w:val="00283F29"/>
    <w:rsid w:val="00284094"/>
    <w:rsid w:val="002841F3"/>
    <w:rsid w:val="002842E2"/>
    <w:rsid w:val="00284434"/>
    <w:rsid w:val="002845EC"/>
    <w:rsid w:val="002845F4"/>
    <w:rsid w:val="002847D0"/>
    <w:rsid w:val="00284CB0"/>
    <w:rsid w:val="00284E58"/>
    <w:rsid w:val="00285228"/>
    <w:rsid w:val="0028532D"/>
    <w:rsid w:val="0028552E"/>
    <w:rsid w:val="002859BE"/>
    <w:rsid w:val="00285F26"/>
    <w:rsid w:val="00286065"/>
    <w:rsid w:val="00286077"/>
    <w:rsid w:val="002861EB"/>
    <w:rsid w:val="00286746"/>
    <w:rsid w:val="00286C3C"/>
    <w:rsid w:val="00286C4F"/>
    <w:rsid w:val="00287141"/>
    <w:rsid w:val="002876B6"/>
    <w:rsid w:val="00287A60"/>
    <w:rsid w:val="00287E6D"/>
    <w:rsid w:val="00290303"/>
    <w:rsid w:val="0029035F"/>
    <w:rsid w:val="00290394"/>
    <w:rsid w:val="002905F7"/>
    <w:rsid w:val="002909C3"/>
    <w:rsid w:val="00290F6C"/>
    <w:rsid w:val="00291007"/>
    <w:rsid w:val="0029105E"/>
    <w:rsid w:val="00292136"/>
    <w:rsid w:val="00292229"/>
    <w:rsid w:val="00292736"/>
    <w:rsid w:val="00292761"/>
    <w:rsid w:val="0029281A"/>
    <w:rsid w:val="00292832"/>
    <w:rsid w:val="002929F3"/>
    <w:rsid w:val="00292C84"/>
    <w:rsid w:val="00292D89"/>
    <w:rsid w:val="00293187"/>
    <w:rsid w:val="00293270"/>
    <w:rsid w:val="00293350"/>
    <w:rsid w:val="0029341E"/>
    <w:rsid w:val="00293977"/>
    <w:rsid w:val="00293D3D"/>
    <w:rsid w:val="00293E9B"/>
    <w:rsid w:val="00293F75"/>
    <w:rsid w:val="00294061"/>
    <w:rsid w:val="00294183"/>
    <w:rsid w:val="002944EB"/>
    <w:rsid w:val="00294768"/>
    <w:rsid w:val="00294A76"/>
    <w:rsid w:val="00294F55"/>
    <w:rsid w:val="0029508D"/>
    <w:rsid w:val="002952B2"/>
    <w:rsid w:val="0029546B"/>
    <w:rsid w:val="00295529"/>
    <w:rsid w:val="00295B6B"/>
    <w:rsid w:val="00295B7B"/>
    <w:rsid w:val="00295CE3"/>
    <w:rsid w:val="00295F40"/>
    <w:rsid w:val="00295F4A"/>
    <w:rsid w:val="00296035"/>
    <w:rsid w:val="00296AB5"/>
    <w:rsid w:val="00296B9B"/>
    <w:rsid w:val="00296BC1"/>
    <w:rsid w:val="00296BE2"/>
    <w:rsid w:val="00296E98"/>
    <w:rsid w:val="0029701E"/>
    <w:rsid w:val="00297301"/>
    <w:rsid w:val="0029756C"/>
    <w:rsid w:val="002975DA"/>
    <w:rsid w:val="0029761A"/>
    <w:rsid w:val="002979FD"/>
    <w:rsid w:val="00297C49"/>
    <w:rsid w:val="00297FC8"/>
    <w:rsid w:val="002A01DE"/>
    <w:rsid w:val="002A01EB"/>
    <w:rsid w:val="002A01FF"/>
    <w:rsid w:val="002A0C65"/>
    <w:rsid w:val="002A0C6D"/>
    <w:rsid w:val="002A0ED9"/>
    <w:rsid w:val="002A1231"/>
    <w:rsid w:val="002A1724"/>
    <w:rsid w:val="002A1781"/>
    <w:rsid w:val="002A18BD"/>
    <w:rsid w:val="002A1B7F"/>
    <w:rsid w:val="002A1BB1"/>
    <w:rsid w:val="002A1D79"/>
    <w:rsid w:val="002A2443"/>
    <w:rsid w:val="002A24BE"/>
    <w:rsid w:val="002A2655"/>
    <w:rsid w:val="002A298D"/>
    <w:rsid w:val="002A2996"/>
    <w:rsid w:val="002A2AAC"/>
    <w:rsid w:val="002A2D58"/>
    <w:rsid w:val="002A2DBE"/>
    <w:rsid w:val="002A3275"/>
    <w:rsid w:val="002A3531"/>
    <w:rsid w:val="002A3ABD"/>
    <w:rsid w:val="002A3CCB"/>
    <w:rsid w:val="002A3D4A"/>
    <w:rsid w:val="002A42AC"/>
    <w:rsid w:val="002A4519"/>
    <w:rsid w:val="002A489A"/>
    <w:rsid w:val="002A497E"/>
    <w:rsid w:val="002A4F0F"/>
    <w:rsid w:val="002A5614"/>
    <w:rsid w:val="002A5903"/>
    <w:rsid w:val="002A5CED"/>
    <w:rsid w:val="002A5D7A"/>
    <w:rsid w:val="002A5DE1"/>
    <w:rsid w:val="002A62F6"/>
    <w:rsid w:val="002A6A55"/>
    <w:rsid w:val="002A71B9"/>
    <w:rsid w:val="002A7293"/>
    <w:rsid w:val="002A788C"/>
    <w:rsid w:val="002A78B3"/>
    <w:rsid w:val="002A79D9"/>
    <w:rsid w:val="002A7A6F"/>
    <w:rsid w:val="002B00C4"/>
    <w:rsid w:val="002B0257"/>
    <w:rsid w:val="002B027F"/>
    <w:rsid w:val="002B0302"/>
    <w:rsid w:val="002B06B3"/>
    <w:rsid w:val="002B0734"/>
    <w:rsid w:val="002B0AE6"/>
    <w:rsid w:val="002B1020"/>
    <w:rsid w:val="002B1132"/>
    <w:rsid w:val="002B1461"/>
    <w:rsid w:val="002B1495"/>
    <w:rsid w:val="002B179D"/>
    <w:rsid w:val="002B18B5"/>
    <w:rsid w:val="002B19B1"/>
    <w:rsid w:val="002B1AFD"/>
    <w:rsid w:val="002B1C40"/>
    <w:rsid w:val="002B2366"/>
    <w:rsid w:val="002B2449"/>
    <w:rsid w:val="002B252E"/>
    <w:rsid w:val="002B27AD"/>
    <w:rsid w:val="002B27B1"/>
    <w:rsid w:val="002B2F42"/>
    <w:rsid w:val="002B2F63"/>
    <w:rsid w:val="002B34EA"/>
    <w:rsid w:val="002B37B4"/>
    <w:rsid w:val="002B3F89"/>
    <w:rsid w:val="002B4368"/>
    <w:rsid w:val="002B4660"/>
    <w:rsid w:val="002B4919"/>
    <w:rsid w:val="002B4EC2"/>
    <w:rsid w:val="002B5230"/>
    <w:rsid w:val="002B54F3"/>
    <w:rsid w:val="002B5586"/>
    <w:rsid w:val="002B5786"/>
    <w:rsid w:val="002B58CD"/>
    <w:rsid w:val="002B5998"/>
    <w:rsid w:val="002B5C7E"/>
    <w:rsid w:val="002B5E0C"/>
    <w:rsid w:val="002B6291"/>
    <w:rsid w:val="002B6449"/>
    <w:rsid w:val="002B64E6"/>
    <w:rsid w:val="002B6926"/>
    <w:rsid w:val="002B6B2B"/>
    <w:rsid w:val="002B75D9"/>
    <w:rsid w:val="002B7BB0"/>
    <w:rsid w:val="002B7CD6"/>
    <w:rsid w:val="002B7CE7"/>
    <w:rsid w:val="002B7FFD"/>
    <w:rsid w:val="002C052F"/>
    <w:rsid w:val="002C081A"/>
    <w:rsid w:val="002C0A26"/>
    <w:rsid w:val="002C0A3C"/>
    <w:rsid w:val="002C0B89"/>
    <w:rsid w:val="002C0C61"/>
    <w:rsid w:val="002C0EEC"/>
    <w:rsid w:val="002C0F47"/>
    <w:rsid w:val="002C144F"/>
    <w:rsid w:val="002C17B0"/>
    <w:rsid w:val="002C19DE"/>
    <w:rsid w:val="002C1B68"/>
    <w:rsid w:val="002C1E00"/>
    <w:rsid w:val="002C1ECA"/>
    <w:rsid w:val="002C1FBF"/>
    <w:rsid w:val="002C2276"/>
    <w:rsid w:val="002C2444"/>
    <w:rsid w:val="002C2676"/>
    <w:rsid w:val="002C2697"/>
    <w:rsid w:val="002C2BAB"/>
    <w:rsid w:val="002C2E06"/>
    <w:rsid w:val="002C347E"/>
    <w:rsid w:val="002C39AC"/>
    <w:rsid w:val="002C3E44"/>
    <w:rsid w:val="002C3F65"/>
    <w:rsid w:val="002C4002"/>
    <w:rsid w:val="002C4285"/>
    <w:rsid w:val="002C4798"/>
    <w:rsid w:val="002C48C0"/>
    <w:rsid w:val="002C4D75"/>
    <w:rsid w:val="002C4E43"/>
    <w:rsid w:val="002C4EAF"/>
    <w:rsid w:val="002C4F27"/>
    <w:rsid w:val="002C5010"/>
    <w:rsid w:val="002C5044"/>
    <w:rsid w:val="002C51A9"/>
    <w:rsid w:val="002C52D9"/>
    <w:rsid w:val="002C5926"/>
    <w:rsid w:val="002C602C"/>
    <w:rsid w:val="002C604B"/>
    <w:rsid w:val="002C60C8"/>
    <w:rsid w:val="002C6279"/>
    <w:rsid w:val="002C62B6"/>
    <w:rsid w:val="002C636F"/>
    <w:rsid w:val="002C6850"/>
    <w:rsid w:val="002C694E"/>
    <w:rsid w:val="002C6B17"/>
    <w:rsid w:val="002C70AC"/>
    <w:rsid w:val="002C75D6"/>
    <w:rsid w:val="002C7652"/>
    <w:rsid w:val="002C7D18"/>
    <w:rsid w:val="002C7DE9"/>
    <w:rsid w:val="002D00F9"/>
    <w:rsid w:val="002D0207"/>
    <w:rsid w:val="002D04C0"/>
    <w:rsid w:val="002D0DFF"/>
    <w:rsid w:val="002D0E5B"/>
    <w:rsid w:val="002D13F3"/>
    <w:rsid w:val="002D1768"/>
    <w:rsid w:val="002D1AA5"/>
    <w:rsid w:val="002D1BC8"/>
    <w:rsid w:val="002D1D35"/>
    <w:rsid w:val="002D1EB7"/>
    <w:rsid w:val="002D2364"/>
    <w:rsid w:val="002D289A"/>
    <w:rsid w:val="002D2CD0"/>
    <w:rsid w:val="002D2FF4"/>
    <w:rsid w:val="002D31C8"/>
    <w:rsid w:val="002D3412"/>
    <w:rsid w:val="002D3717"/>
    <w:rsid w:val="002D3825"/>
    <w:rsid w:val="002D3858"/>
    <w:rsid w:val="002D3B07"/>
    <w:rsid w:val="002D3B91"/>
    <w:rsid w:val="002D3CAB"/>
    <w:rsid w:val="002D408E"/>
    <w:rsid w:val="002D437D"/>
    <w:rsid w:val="002D4924"/>
    <w:rsid w:val="002D4B8B"/>
    <w:rsid w:val="002D4DD7"/>
    <w:rsid w:val="002D500C"/>
    <w:rsid w:val="002D51A2"/>
    <w:rsid w:val="002D51F7"/>
    <w:rsid w:val="002D52A5"/>
    <w:rsid w:val="002D541A"/>
    <w:rsid w:val="002D58E8"/>
    <w:rsid w:val="002D598B"/>
    <w:rsid w:val="002D6021"/>
    <w:rsid w:val="002D61C4"/>
    <w:rsid w:val="002D61CA"/>
    <w:rsid w:val="002D63D8"/>
    <w:rsid w:val="002D6A75"/>
    <w:rsid w:val="002D6AB1"/>
    <w:rsid w:val="002D6DFA"/>
    <w:rsid w:val="002D73D1"/>
    <w:rsid w:val="002D7470"/>
    <w:rsid w:val="002D7611"/>
    <w:rsid w:val="002D76BD"/>
    <w:rsid w:val="002D7C4C"/>
    <w:rsid w:val="002E00EC"/>
    <w:rsid w:val="002E01EB"/>
    <w:rsid w:val="002E076B"/>
    <w:rsid w:val="002E077A"/>
    <w:rsid w:val="002E0BBC"/>
    <w:rsid w:val="002E103F"/>
    <w:rsid w:val="002E1213"/>
    <w:rsid w:val="002E1347"/>
    <w:rsid w:val="002E1458"/>
    <w:rsid w:val="002E174F"/>
    <w:rsid w:val="002E180A"/>
    <w:rsid w:val="002E1991"/>
    <w:rsid w:val="002E1A62"/>
    <w:rsid w:val="002E1A79"/>
    <w:rsid w:val="002E1BF4"/>
    <w:rsid w:val="002E1D40"/>
    <w:rsid w:val="002E1DEC"/>
    <w:rsid w:val="002E1EA4"/>
    <w:rsid w:val="002E1EB1"/>
    <w:rsid w:val="002E1FE4"/>
    <w:rsid w:val="002E2452"/>
    <w:rsid w:val="002E2503"/>
    <w:rsid w:val="002E27E7"/>
    <w:rsid w:val="002E2B3E"/>
    <w:rsid w:val="002E2CB2"/>
    <w:rsid w:val="002E3128"/>
    <w:rsid w:val="002E33B8"/>
    <w:rsid w:val="002E353C"/>
    <w:rsid w:val="002E36F5"/>
    <w:rsid w:val="002E3C43"/>
    <w:rsid w:val="002E3D90"/>
    <w:rsid w:val="002E3E08"/>
    <w:rsid w:val="002E40DD"/>
    <w:rsid w:val="002E43D2"/>
    <w:rsid w:val="002E4493"/>
    <w:rsid w:val="002E47AE"/>
    <w:rsid w:val="002E4C47"/>
    <w:rsid w:val="002E4C8F"/>
    <w:rsid w:val="002E5227"/>
    <w:rsid w:val="002E55FC"/>
    <w:rsid w:val="002E5684"/>
    <w:rsid w:val="002E5814"/>
    <w:rsid w:val="002E589D"/>
    <w:rsid w:val="002E59A5"/>
    <w:rsid w:val="002E59E3"/>
    <w:rsid w:val="002E5A0B"/>
    <w:rsid w:val="002E5D51"/>
    <w:rsid w:val="002E5DDD"/>
    <w:rsid w:val="002E5E51"/>
    <w:rsid w:val="002E5ED7"/>
    <w:rsid w:val="002E5F35"/>
    <w:rsid w:val="002E6206"/>
    <w:rsid w:val="002E6495"/>
    <w:rsid w:val="002E6A1B"/>
    <w:rsid w:val="002E6C07"/>
    <w:rsid w:val="002E7148"/>
    <w:rsid w:val="002E7663"/>
    <w:rsid w:val="002E77A8"/>
    <w:rsid w:val="002E7FDE"/>
    <w:rsid w:val="002F010F"/>
    <w:rsid w:val="002F0EAA"/>
    <w:rsid w:val="002F139B"/>
    <w:rsid w:val="002F155A"/>
    <w:rsid w:val="002F1A4C"/>
    <w:rsid w:val="002F205B"/>
    <w:rsid w:val="002F22FD"/>
    <w:rsid w:val="002F2425"/>
    <w:rsid w:val="002F24AA"/>
    <w:rsid w:val="002F253D"/>
    <w:rsid w:val="002F27EE"/>
    <w:rsid w:val="002F2BE9"/>
    <w:rsid w:val="002F3168"/>
    <w:rsid w:val="002F3325"/>
    <w:rsid w:val="002F34FF"/>
    <w:rsid w:val="002F36D5"/>
    <w:rsid w:val="002F3AFF"/>
    <w:rsid w:val="002F3C42"/>
    <w:rsid w:val="002F4188"/>
    <w:rsid w:val="002F4619"/>
    <w:rsid w:val="002F4A24"/>
    <w:rsid w:val="002F4B3B"/>
    <w:rsid w:val="002F4BF8"/>
    <w:rsid w:val="002F51D5"/>
    <w:rsid w:val="002F5301"/>
    <w:rsid w:val="002F55CE"/>
    <w:rsid w:val="002F56D7"/>
    <w:rsid w:val="002F58EC"/>
    <w:rsid w:val="002F5D0E"/>
    <w:rsid w:val="002F629C"/>
    <w:rsid w:val="002F635F"/>
    <w:rsid w:val="002F6410"/>
    <w:rsid w:val="002F6560"/>
    <w:rsid w:val="002F695B"/>
    <w:rsid w:val="002F699D"/>
    <w:rsid w:val="002F6D19"/>
    <w:rsid w:val="002F6F50"/>
    <w:rsid w:val="002F70AB"/>
    <w:rsid w:val="002F7176"/>
    <w:rsid w:val="002F77C7"/>
    <w:rsid w:val="002F7873"/>
    <w:rsid w:val="002F7ACD"/>
    <w:rsid w:val="002F7C1F"/>
    <w:rsid w:val="002F7C96"/>
    <w:rsid w:val="002F7DF8"/>
    <w:rsid w:val="002F7E5C"/>
    <w:rsid w:val="00300075"/>
    <w:rsid w:val="00300559"/>
    <w:rsid w:val="003005AC"/>
    <w:rsid w:val="0030095C"/>
    <w:rsid w:val="00300CCD"/>
    <w:rsid w:val="00300CD6"/>
    <w:rsid w:val="00300D51"/>
    <w:rsid w:val="003010DC"/>
    <w:rsid w:val="003011EC"/>
    <w:rsid w:val="0030178C"/>
    <w:rsid w:val="00301A3A"/>
    <w:rsid w:val="00301B29"/>
    <w:rsid w:val="00301F9B"/>
    <w:rsid w:val="00302161"/>
    <w:rsid w:val="00302733"/>
    <w:rsid w:val="00302E24"/>
    <w:rsid w:val="00302F5C"/>
    <w:rsid w:val="003039E7"/>
    <w:rsid w:val="00303A4D"/>
    <w:rsid w:val="00303DE5"/>
    <w:rsid w:val="0030403A"/>
    <w:rsid w:val="00304430"/>
    <w:rsid w:val="003046F0"/>
    <w:rsid w:val="00304769"/>
    <w:rsid w:val="0030481D"/>
    <w:rsid w:val="003050CD"/>
    <w:rsid w:val="0030540D"/>
    <w:rsid w:val="00305604"/>
    <w:rsid w:val="00305955"/>
    <w:rsid w:val="00305B01"/>
    <w:rsid w:val="00305BCD"/>
    <w:rsid w:val="00305BDC"/>
    <w:rsid w:val="00305D8C"/>
    <w:rsid w:val="00305F5E"/>
    <w:rsid w:val="00306090"/>
    <w:rsid w:val="0030622A"/>
    <w:rsid w:val="0030641B"/>
    <w:rsid w:val="0030693D"/>
    <w:rsid w:val="0030694D"/>
    <w:rsid w:val="00306A2F"/>
    <w:rsid w:val="00306B5C"/>
    <w:rsid w:val="00306CBF"/>
    <w:rsid w:val="00306F8E"/>
    <w:rsid w:val="00307069"/>
    <w:rsid w:val="00307361"/>
    <w:rsid w:val="00307398"/>
    <w:rsid w:val="0030796A"/>
    <w:rsid w:val="00307D35"/>
    <w:rsid w:val="00307DB3"/>
    <w:rsid w:val="00307E22"/>
    <w:rsid w:val="00310175"/>
    <w:rsid w:val="003106E8"/>
    <w:rsid w:val="00310A10"/>
    <w:rsid w:val="00310A83"/>
    <w:rsid w:val="00310B0F"/>
    <w:rsid w:val="00310C6F"/>
    <w:rsid w:val="00310D33"/>
    <w:rsid w:val="00310E50"/>
    <w:rsid w:val="00310ED8"/>
    <w:rsid w:val="00311037"/>
    <w:rsid w:val="00311131"/>
    <w:rsid w:val="003118D4"/>
    <w:rsid w:val="003119C3"/>
    <w:rsid w:val="00312268"/>
    <w:rsid w:val="003127E1"/>
    <w:rsid w:val="0031297B"/>
    <w:rsid w:val="00312E83"/>
    <w:rsid w:val="0031321E"/>
    <w:rsid w:val="003133EC"/>
    <w:rsid w:val="00313676"/>
    <w:rsid w:val="00313734"/>
    <w:rsid w:val="0031376F"/>
    <w:rsid w:val="0031399F"/>
    <w:rsid w:val="00313B2A"/>
    <w:rsid w:val="00313C11"/>
    <w:rsid w:val="00313CC1"/>
    <w:rsid w:val="0031446F"/>
    <w:rsid w:val="00314B92"/>
    <w:rsid w:val="00315110"/>
    <w:rsid w:val="00315175"/>
    <w:rsid w:val="0031528D"/>
    <w:rsid w:val="003154F8"/>
    <w:rsid w:val="0031597D"/>
    <w:rsid w:val="00316100"/>
    <w:rsid w:val="003164DE"/>
    <w:rsid w:val="00316929"/>
    <w:rsid w:val="00316CD2"/>
    <w:rsid w:val="0031731B"/>
    <w:rsid w:val="00317A69"/>
    <w:rsid w:val="00317A6C"/>
    <w:rsid w:val="00317A94"/>
    <w:rsid w:val="00317D95"/>
    <w:rsid w:val="00317E00"/>
    <w:rsid w:val="00317FC3"/>
    <w:rsid w:val="003201E7"/>
    <w:rsid w:val="003203E4"/>
    <w:rsid w:val="00320436"/>
    <w:rsid w:val="00320841"/>
    <w:rsid w:val="00320B8A"/>
    <w:rsid w:val="00320C17"/>
    <w:rsid w:val="00320CD7"/>
    <w:rsid w:val="003211F5"/>
    <w:rsid w:val="00321B2C"/>
    <w:rsid w:val="00321C56"/>
    <w:rsid w:val="00321C6B"/>
    <w:rsid w:val="00321FA2"/>
    <w:rsid w:val="00322235"/>
    <w:rsid w:val="003223D9"/>
    <w:rsid w:val="003226A7"/>
    <w:rsid w:val="003226BA"/>
    <w:rsid w:val="003227F5"/>
    <w:rsid w:val="00322BD5"/>
    <w:rsid w:val="0032334E"/>
    <w:rsid w:val="003236C9"/>
    <w:rsid w:val="003238BE"/>
    <w:rsid w:val="003238F7"/>
    <w:rsid w:val="003238FD"/>
    <w:rsid w:val="00323A1D"/>
    <w:rsid w:val="00323AA2"/>
    <w:rsid w:val="00323C48"/>
    <w:rsid w:val="00323CF2"/>
    <w:rsid w:val="00323D70"/>
    <w:rsid w:val="003243DC"/>
    <w:rsid w:val="00324C1B"/>
    <w:rsid w:val="003250C0"/>
    <w:rsid w:val="00325251"/>
    <w:rsid w:val="00325364"/>
    <w:rsid w:val="00325E96"/>
    <w:rsid w:val="00325EDF"/>
    <w:rsid w:val="00325EEC"/>
    <w:rsid w:val="003261C1"/>
    <w:rsid w:val="003261C9"/>
    <w:rsid w:val="003262BD"/>
    <w:rsid w:val="003263C7"/>
    <w:rsid w:val="0032647E"/>
    <w:rsid w:val="00326570"/>
    <w:rsid w:val="00326B35"/>
    <w:rsid w:val="00326B87"/>
    <w:rsid w:val="00327212"/>
    <w:rsid w:val="00327269"/>
    <w:rsid w:val="00327A77"/>
    <w:rsid w:val="00327D9C"/>
    <w:rsid w:val="003300EE"/>
    <w:rsid w:val="0033044A"/>
    <w:rsid w:val="0033053A"/>
    <w:rsid w:val="003309FC"/>
    <w:rsid w:val="00330C9D"/>
    <w:rsid w:val="00330D4A"/>
    <w:rsid w:val="00331214"/>
    <w:rsid w:val="0033191C"/>
    <w:rsid w:val="0033197D"/>
    <w:rsid w:val="00331E06"/>
    <w:rsid w:val="00331EE0"/>
    <w:rsid w:val="00331F99"/>
    <w:rsid w:val="0033247A"/>
    <w:rsid w:val="00332485"/>
    <w:rsid w:val="00332A7C"/>
    <w:rsid w:val="00332F8F"/>
    <w:rsid w:val="003335E5"/>
    <w:rsid w:val="0033360C"/>
    <w:rsid w:val="00333686"/>
    <w:rsid w:val="00333A43"/>
    <w:rsid w:val="00333ECF"/>
    <w:rsid w:val="003341F8"/>
    <w:rsid w:val="00334962"/>
    <w:rsid w:val="003349A3"/>
    <w:rsid w:val="00334C34"/>
    <w:rsid w:val="003355A5"/>
    <w:rsid w:val="003356FD"/>
    <w:rsid w:val="00335924"/>
    <w:rsid w:val="00335CB4"/>
    <w:rsid w:val="00335D2E"/>
    <w:rsid w:val="00336649"/>
    <w:rsid w:val="00336A31"/>
    <w:rsid w:val="00336B00"/>
    <w:rsid w:val="00336F6A"/>
    <w:rsid w:val="00336FF8"/>
    <w:rsid w:val="00337624"/>
    <w:rsid w:val="003376D9"/>
    <w:rsid w:val="00337FEC"/>
    <w:rsid w:val="003400CB"/>
    <w:rsid w:val="003401F6"/>
    <w:rsid w:val="003402B7"/>
    <w:rsid w:val="003402F3"/>
    <w:rsid w:val="0034039F"/>
    <w:rsid w:val="003403C7"/>
    <w:rsid w:val="00340496"/>
    <w:rsid w:val="00340542"/>
    <w:rsid w:val="00340732"/>
    <w:rsid w:val="0034080F"/>
    <w:rsid w:val="0034083D"/>
    <w:rsid w:val="003409AA"/>
    <w:rsid w:val="00340B3A"/>
    <w:rsid w:val="00340D91"/>
    <w:rsid w:val="00340E29"/>
    <w:rsid w:val="00341208"/>
    <w:rsid w:val="00341213"/>
    <w:rsid w:val="003413C4"/>
    <w:rsid w:val="00341533"/>
    <w:rsid w:val="00341DCF"/>
    <w:rsid w:val="00341DF0"/>
    <w:rsid w:val="00342260"/>
    <w:rsid w:val="00342310"/>
    <w:rsid w:val="003428D4"/>
    <w:rsid w:val="00342B85"/>
    <w:rsid w:val="00342CA4"/>
    <w:rsid w:val="00342CD6"/>
    <w:rsid w:val="0034317D"/>
    <w:rsid w:val="00343406"/>
    <w:rsid w:val="00343CBC"/>
    <w:rsid w:val="00343FEE"/>
    <w:rsid w:val="0034404A"/>
    <w:rsid w:val="0034410C"/>
    <w:rsid w:val="003441FC"/>
    <w:rsid w:val="003442F7"/>
    <w:rsid w:val="003443BE"/>
    <w:rsid w:val="003443C8"/>
    <w:rsid w:val="0034461F"/>
    <w:rsid w:val="00344695"/>
    <w:rsid w:val="00344C5D"/>
    <w:rsid w:val="00344E3C"/>
    <w:rsid w:val="00344F99"/>
    <w:rsid w:val="003451E7"/>
    <w:rsid w:val="003455E9"/>
    <w:rsid w:val="003457CB"/>
    <w:rsid w:val="0034582A"/>
    <w:rsid w:val="00345AC7"/>
    <w:rsid w:val="00345B21"/>
    <w:rsid w:val="00345E27"/>
    <w:rsid w:val="00346548"/>
    <w:rsid w:val="003467E5"/>
    <w:rsid w:val="003469A6"/>
    <w:rsid w:val="00346B7E"/>
    <w:rsid w:val="00347240"/>
    <w:rsid w:val="003475F4"/>
    <w:rsid w:val="0034762B"/>
    <w:rsid w:val="00347BB2"/>
    <w:rsid w:val="00347DF6"/>
    <w:rsid w:val="00347E9C"/>
    <w:rsid w:val="00347EC7"/>
    <w:rsid w:val="0035003B"/>
    <w:rsid w:val="0035004A"/>
    <w:rsid w:val="003501DA"/>
    <w:rsid w:val="00350284"/>
    <w:rsid w:val="0035033E"/>
    <w:rsid w:val="00350859"/>
    <w:rsid w:val="003508B9"/>
    <w:rsid w:val="003512BE"/>
    <w:rsid w:val="003513AC"/>
    <w:rsid w:val="003516E5"/>
    <w:rsid w:val="00351731"/>
    <w:rsid w:val="00351776"/>
    <w:rsid w:val="00351EC9"/>
    <w:rsid w:val="003520DF"/>
    <w:rsid w:val="00352339"/>
    <w:rsid w:val="003524C5"/>
    <w:rsid w:val="00352B7E"/>
    <w:rsid w:val="00352C5D"/>
    <w:rsid w:val="0035319E"/>
    <w:rsid w:val="00353268"/>
    <w:rsid w:val="00353290"/>
    <w:rsid w:val="003533AE"/>
    <w:rsid w:val="00353525"/>
    <w:rsid w:val="003536D4"/>
    <w:rsid w:val="003536FE"/>
    <w:rsid w:val="003537F9"/>
    <w:rsid w:val="00353BF8"/>
    <w:rsid w:val="00353ECD"/>
    <w:rsid w:val="0035451F"/>
    <w:rsid w:val="00354697"/>
    <w:rsid w:val="003547E2"/>
    <w:rsid w:val="00355526"/>
    <w:rsid w:val="003558C6"/>
    <w:rsid w:val="00356A08"/>
    <w:rsid w:val="00356C01"/>
    <w:rsid w:val="00356CF5"/>
    <w:rsid w:val="00356F79"/>
    <w:rsid w:val="00356F85"/>
    <w:rsid w:val="00357240"/>
    <w:rsid w:val="0035758B"/>
    <w:rsid w:val="00360180"/>
    <w:rsid w:val="003603CA"/>
    <w:rsid w:val="003604BA"/>
    <w:rsid w:val="003604F4"/>
    <w:rsid w:val="00360911"/>
    <w:rsid w:val="00360B94"/>
    <w:rsid w:val="00360BFC"/>
    <w:rsid w:val="00360D66"/>
    <w:rsid w:val="00360D96"/>
    <w:rsid w:val="00361023"/>
    <w:rsid w:val="003614C4"/>
    <w:rsid w:val="003615C6"/>
    <w:rsid w:val="003619B1"/>
    <w:rsid w:val="003619B9"/>
    <w:rsid w:val="00361AA9"/>
    <w:rsid w:val="00361CE3"/>
    <w:rsid w:val="00361FF5"/>
    <w:rsid w:val="003620A4"/>
    <w:rsid w:val="003621A8"/>
    <w:rsid w:val="00362266"/>
    <w:rsid w:val="003628CD"/>
    <w:rsid w:val="00362ABC"/>
    <w:rsid w:val="00362C54"/>
    <w:rsid w:val="00362D48"/>
    <w:rsid w:val="003630F4"/>
    <w:rsid w:val="00363133"/>
    <w:rsid w:val="00363233"/>
    <w:rsid w:val="00363333"/>
    <w:rsid w:val="0036339C"/>
    <w:rsid w:val="003635FA"/>
    <w:rsid w:val="00363705"/>
    <w:rsid w:val="00363865"/>
    <w:rsid w:val="00363B94"/>
    <w:rsid w:val="00363C15"/>
    <w:rsid w:val="00363C42"/>
    <w:rsid w:val="00363E43"/>
    <w:rsid w:val="00364589"/>
    <w:rsid w:val="0036469E"/>
    <w:rsid w:val="00364903"/>
    <w:rsid w:val="00364D8B"/>
    <w:rsid w:val="00364E8A"/>
    <w:rsid w:val="00365057"/>
    <w:rsid w:val="00365168"/>
    <w:rsid w:val="003651FB"/>
    <w:rsid w:val="00365281"/>
    <w:rsid w:val="0036565D"/>
    <w:rsid w:val="00365AAF"/>
    <w:rsid w:val="00365B46"/>
    <w:rsid w:val="00366207"/>
    <w:rsid w:val="00366572"/>
    <w:rsid w:val="00366802"/>
    <w:rsid w:val="003669F2"/>
    <w:rsid w:val="00366AB8"/>
    <w:rsid w:val="00366CB9"/>
    <w:rsid w:val="00367162"/>
    <w:rsid w:val="003671D5"/>
    <w:rsid w:val="0036745B"/>
    <w:rsid w:val="0036745E"/>
    <w:rsid w:val="003675D0"/>
    <w:rsid w:val="003678C8"/>
    <w:rsid w:val="003679E3"/>
    <w:rsid w:val="00367BBF"/>
    <w:rsid w:val="0037011A"/>
    <w:rsid w:val="0037021D"/>
    <w:rsid w:val="00370B74"/>
    <w:rsid w:val="00370B96"/>
    <w:rsid w:val="00370BDC"/>
    <w:rsid w:val="00370D9F"/>
    <w:rsid w:val="00370EA2"/>
    <w:rsid w:val="00371110"/>
    <w:rsid w:val="00371331"/>
    <w:rsid w:val="00371374"/>
    <w:rsid w:val="0037177C"/>
    <w:rsid w:val="00371BD0"/>
    <w:rsid w:val="00371D19"/>
    <w:rsid w:val="00371DAA"/>
    <w:rsid w:val="00371E39"/>
    <w:rsid w:val="00371ED3"/>
    <w:rsid w:val="003720B7"/>
    <w:rsid w:val="0037236D"/>
    <w:rsid w:val="003723F0"/>
    <w:rsid w:val="00372424"/>
    <w:rsid w:val="003729E6"/>
    <w:rsid w:val="0037335B"/>
    <w:rsid w:val="00373503"/>
    <w:rsid w:val="00373626"/>
    <w:rsid w:val="003736FB"/>
    <w:rsid w:val="003738B7"/>
    <w:rsid w:val="0037397F"/>
    <w:rsid w:val="00373C36"/>
    <w:rsid w:val="00374022"/>
    <w:rsid w:val="00374162"/>
    <w:rsid w:val="003743BB"/>
    <w:rsid w:val="003746AA"/>
    <w:rsid w:val="003747CD"/>
    <w:rsid w:val="00374947"/>
    <w:rsid w:val="00374A0C"/>
    <w:rsid w:val="00374B5C"/>
    <w:rsid w:val="00374E3B"/>
    <w:rsid w:val="00374FC2"/>
    <w:rsid w:val="00375062"/>
    <w:rsid w:val="00375245"/>
    <w:rsid w:val="00375638"/>
    <w:rsid w:val="0037566F"/>
    <w:rsid w:val="00375758"/>
    <w:rsid w:val="00375B1B"/>
    <w:rsid w:val="00375C11"/>
    <w:rsid w:val="00375D01"/>
    <w:rsid w:val="003761CB"/>
    <w:rsid w:val="00376702"/>
    <w:rsid w:val="00376752"/>
    <w:rsid w:val="003767A9"/>
    <w:rsid w:val="00376991"/>
    <w:rsid w:val="00376C02"/>
    <w:rsid w:val="00376DEA"/>
    <w:rsid w:val="00376F80"/>
    <w:rsid w:val="003770C4"/>
    <w:rsid w:val="00377579"/>
    <w:rsid w:val="003775D3"/>
    <w:rsid w:val="00377862"/>
    <w:rsid w:val="00377ABF"/>
    <w:rsid w:val="00377AF9"/>
    <w:rsid w:val="00377B19"/>
    <w:rsid w:val="00377EBC"/>
    <w:rsid w:val="00377F6A"/>
    <w:rsid w:val="00377F6F"/>
    <w:rsid w:val="003800DF"/>
    <w:rsid w:val="00380737"/>
    <w:rsid w:val="00380829"/>
    <w:rsid w:val="0038089A"/>
    <w:rsid w:val="003808FC"/>
    <w:rsid w:val="00380C85"/>
    <w:rsid w:val="00380FE9"/>
    <w:rsid w:val="003811E4"/>
    <w:rsid w:val="003815CC"/>
    <w:rsid w:val="003817C0"/>
    <w:rsid w:val="0038185E"/>
    <w:rsid w:val="00381ADE"/>
    <w:rsid w:val="00381D7C"/>
    <w:rsid w:val="00381E12"/>
    <w:rsid w:val="003821EE"/>
    <w:rsid w:val="00382241"/>
    <w:rsid w:val="0038258A"/>
    <w:rsid w:val="00382ABE"/>
    <w:rsid w:val="00382CE9"/>
    <w:rsid w:val="00383A63"/>
    <w:rsid w:val="00383F3D"/>
    <w:rsid w:val="00383FD1"/>
    <w:rsid w:val="00383FF5"/>
    <w:rsid w:val="0038483F"/>
    <w:rsid w:val="00384AA8"/>
    <w:rsid w:val="00385325"/>
    <w:rsid w:val="00385725"/>
    <w:rsid w:val="00385731"/>
    <w:rsid w:val="003859D8"/>
    <w:rsid w:val="00385E00"/>
    <w:rsid w:val="00386008"/>
    <w:rsid w:val="00386370"/>
    <w:rsid w:val="003866E0"/>
    <w:rsid w:val="00386B7F"/>
    <w:rsid w:val="00386DA2"/>
    <w:rsid w:val="00386E67"/>
    <w:rsid w:val="0038716A"/>
    <w:rsid w:val="00387208"/>
    <w:rsid w:val="00387660"/>
    <w:rsid w:val="0038786B"/>
    <w:rsid w:val="00387A26"/>
    <w:rsid w:val="00387F26"/>
    <w:rsid w:val="00390AC2"/>
    <w:rsid w:val="00390B12"/>
    <w:rsid w:val="00390BEE"/>
    <w:rsid w:val="00390D5F"/>
    <w:rsid w:val="0039107A"/>
    <w:rsid w:val="0039149B"/>
    <w:rsid w:val="003915C2"/>
    <w:rsid w:val="00391934"/>
    <w:rsid w:val="00391E1A"/>
    <w:rsid w:val="00392382"/>
    <w:rsid w:val="003924CE"/>
    <w:rsid w:val="00392640"/>
    <w:rsid w:val="0039279B"/>
    <w:rsid w:val="003936F0"/>
    <w:rsid w:val="00393857"/>
    <w:rsid w:val="00393BDF"/>
    <w:rsid w:val="00393D71"/>
    <w:rsid w:val="00393ECF"/>
    <w:rsid w:val="00394050"/>
    <w:rsid w:val="003940B2"/>
    <w:rsid w:val="003943C5"/>
    <w:rsid w:val="003945CB"/>
    <w:rsid w:val="00394A60"/>
    <w:rsid w:val="00394BCB"/>
    <w:rsid w:val="00394CCE"/>
    <w:rsid w:val="00394D33"/>
    <w:rsid w:val="00395B87"/>
    <w:rsid w:val="00395C86"/>
    <w:rsid w:val="00395E71"/>
    <w:rsid w:val="00395ECB"/>
    <w:rsid w:val="00396150"/>
    <w:rsid w:val="00396514"/>
    <w:rsid w:val="00396827"/>
    <w:rsid w:val="0039682E"/>
    <w:rsid w:val="00396857"/>
    <w:rsid w:val="00396949"/>
    <w:rsid w:val="00396BEE"/>
    <w:rsid w:val="00396C2B"/>
    <w:rsid w:val="00396C87"/>
    <w:rsid w:val="00396C9B"/>
    <w:rsid w:val="00396D5F"/>
    <w:rsid w:val="00396FD5"/>
    <w:rsid w:val="003970CF"/>
    <w:rsid w:val="003970F6"/>
    <w:rsid w:val="00397185"/>
    <w:rsid w:val="003972A7"/>
    <w:rsid w:val="00397651"/>
    <w:rsid w:val="0039772A"/>
    <w:rsid w:val="00397AFB"/>
    <w:rsid w:val="00397F4D"/>
    <w:rsid w:val="003A065C"/>
    <w:rsid w:val="003A0A07"/>
    <w:rsid w:val="003A0DE0"/>
    <w:rsid w:val="003A1100"/>
    <w:rsid w:val="003A14D0"/>
    <w:rsid w:val="003A16DC"/>
    <w:rsid w:val="003A1755"/>
    <w:rsid w:val="003A1AEF"/>
    <w:rsid w:val="003A1B2C"/>
    <w:rsid w:val="003A1BAD"/>
    <w:rsid w:val="003A1BE9"/>
    <w:rsid w:val="003A24D7"/>
    <w:rsid w:val="003A27A7"/>
    <w:rsid w:val="003A2B7D"/>
    <w:rsid w:val="003A2FB4"/>
    <w:rsid w:val="003A38EE"/>
    <w:rsid w:val="003A39F8"/>
    <w:rsid w:val="003A3AB7"/>
    <w:rsid w:val="003A3F94"/>
    <w:rsid w:val="003A40A0"/>
    <w:rsid w:val="003A4190"/>
    <w:rsid w:val="003A45A6"/>
    <w:rsid w:val="003A45D8"/>
    <w:rsid w:val="003A47D0"/>
    <w:rsid w:val="003A4802"/>
    <w:rsid w:val="003A49C2"/>
    <w:rsid w:val="003A4BE9"/>
    <w:rsid w:val="003A4EE0"/>
    <w:rsid w:val="003A531B"/>
    <w:rsid w:val="003A559B"/>
    <w:rsid w:val="003A55F5"/>
    <w:rsid w:val="003A5811"/>
    <w:rsid w:val="003A5959"/>
    <w:rsid w:val="003A5967"/>
    <w:rsid w:val="003A6445"/>
    <w:rsid w:val="003A6572"/>
    <w:rsid w:val="003A667B"/>
    <w:rsid w:val="003A675C"/>
    <w:rsid w:val="003A67CE"/>
    <w:rsid w:val="003A69CC"/>
    <w:rsid w:val="003A6CD4"/>
    <w:rsid w:val="003A6F15"/>
    <w:rsid w:val="003A7168"/>
    <w:rsid w:val="003A72D0"/>
    <w:rsid w:val="003A72D4"/>
    <w:rsid w:val="003A7A0A"/>
    <w:rsid w:val="003A7B67"/>
    <w:rsid w:val="003B0219"/>
    <w:rsid w:val="003B0622"/>
    <w:rsid w:val="003B0CBB"/>
    <w:rsid w:val="003B0CE6"/>
    <w:rsid w:val="003B10BD"/>
    <w:rsid w:val="003B12DD"/>
    <w:rsid w:val="003B1421"/>
    <w:rsid w:val="003B1A98"/>
    <w:rsid w:val="003B1CC6"/>
    <w:rsid w:val="003B1E56"/>
    <w:rsid w:val="003B1EA2"/>
    <w:rsid w:val="003B1EED"/>
    <w:rsid w:val="003B24BE"/>
    <w:rsid w:val="003B27A3"/>
    <w:rsid w:val="003B2937"/>
    <w:rsid w:val="003B2D7F"/>
    <w:rsid w:val="003B2E4B"/>
    <w:rsid w:val="003B3125"/>
    <w:rsid w:val="003B3263"/>
    <w:rsid w:val="003B3468"/>
    <w:rsid w:val="003B3821"/>
    <w:rsid w:val="003B3A76"/>
    <w:rsid w:val="003B3B1A"/>
    <w:rsid w:val="003B3D1C"/>
    <w:rsid w:val="003B3DE2"/>
    <w:rsid w:val="003B3F2A"/>
    <w:rsid w:val="003B3F6F"/>
    <w:rsid w:val="003B3FC2"/>
    <w:rsid w:val="003B40D9"/>
    <w:rsid w:val="003B441F"/>
    <w:rsid w:val="003B4508"/>
    <w:rsid w:val="003B4744"/>
    <w:rsid w:val="003B47C0"/>
    <w:rsid w:val="003B4936"/>
    <w:rsid w:val="003B55A9"/>
    <w:rsid w:val="003B5856"/>
    <w:rsid w:val="003B59F6"/>
    <w:rsid w:val="003B5AA5"/>
    <w:rsid w:val="003B5B37"/>
    <w:rsid w:val="003B5CFD"/>
    <w:rsid w:val="003B5D81"/>
    <w:rsid w:val="003B64F8"/>
    <w:rsid w:val="003B65A4"/>
    <w:rsid w:val="003B6893"/>
    <w:rsid w:val="003B6966"/>
    <w:rsid w:val="003B6BB5"/>
    <w:rsid w:val="003B6DE4"/>
    <w:rsid w:val="003B6EB6"/>
    <w:rsid w:val="003B6F2B"/>
    <w:rsid w:val="003B730B"/>
    <w:rsid w:val="003B756F"/>
    <w:rsid w:val="003B7843"/>
    <w:rsid w:val="003C0732"/>
    <w:rsid w:val="003C0833"/>
    <w:rsid w:val="003C0B51"/>
    <w:rsid w:val="003C0BBF"/>
    <w:rsid w:val="003C0D2F"/>
    <w:rsid w:val="003C0F2C"/>
    <w:rsid w:val="003C0F64"/>
    <w:rsid w:val="003C0FC5"/>
    <w:rsid w:val="003C1565"/>
    <w:rsid w:val="003C1E82"/>
    <w:rsid w:val="003C1EAB"/>
    <w:rsid w:val="003C2442"/>
    <w:rsid w:val="003C28FF"/>
    <w:rsid w:val="003C2E53"/>
    <w:rsid w:val="003C2F09"/>
    <w:rsid w:val="003C36A7"/>
    <w:rsid w:val="003C377A"/>
    <w:rsid w:val="003C378D"/>
    <w:rsid w:val="003C41CE"/>
    <w:rsid w:val="003C4503"/>
    <w:rsid w:val="003C4737"/>
    <w:rsid w:val="003C486F"/>
    <w:rsid w:val="003C4B8B"/>
    <w:rsid w:val="003C4C45"/>
    <w:rsid w:val="003C4C55"/>
    <w:rsid w:val="003C4C7A"/>
    <w:rsid w:val="003C5677"/>
    <w:rsid w:val="003C5777"/>
    <w:rsid w:val="003C5B70"/>
    <w:rsid w:val="003C5DD4"/>
    <w:rsid w:val="003C5E87"/>
    <w:rsid w:val="003C5ED4"/>
    <w:rsid w:val="003C6001"/>
    <w:rsid w:val="003C6214"/>
    <w:rsid w:val="003C6254"/>
    <w:rsid w:val="003C6284"/>
    <w:rsid w:val="003C63E4"/>
    <w:rsid w:val="003C6924"/>
    <w:rsid w:val="003C69CB"/>
    <w:rsid w:val="003C6ABD"/>
    <w:rsid w:val="003C6C87"/>
    <w:rsid w:val="003C6DBD"/>
    <w:rsid w:val="003C759A"/>
    <w:rsid w:val="003C764E"/>
    <w:rsid w:val="003C7829"/>
    <w:rsid w:val="003C7BDC"/>
    <w:rsid w:val="003D00EF"/>
    <w:rsid w:val="003D01B6"/>
    <w:rsid w:val="003D08FE"/>
    <w:rsid w:val="003D0A70"/>
    <w:rsid w:val="003D0AFA"/>
    <w:rsid w:val="003D0B7C"/>
    <w:rsid w:val="003D0BD3"/>
    <w:rsid w:val="003D0CBF"/>
    <w:rsid w:val="003D0F73"/>
    <w:rsid w:val="003D1321"/>
    <w:rsid w:val="003D15C0"/>
    <w:rsid w:val="003D1B12"/>
    <w:rsid w:val="003D1D91"/>
    <w:rsid w:val="003D1EE1"/>
    <w:rsid w:val="003D206A"/>
    <w:rsid w:val="003D2115"/>
    <w:rsid w:val="003D383E"/>
    <w:rsid w:val="003D3FDB"/>
    <w:rsid w:val="003D405F"/>
    <w:rsid w:val="003D42AC"/>
    <w:rsid w:val="003D4D6B"/>
    <w:rsid w:val="003D4DC1"/>
    <w:rsid w:val="003D4ECA"/>
    <w:rsid w:val="003D5007"/>
    <w:rsid w:val="003D50F2"/>
    <w:rsid w:val="003D5259"/>
    <w:rsid w:val="003D533E"/>
    <w:rsid w:val="003D5558"/>
    <w:rsid w:val="003D58AC"/>
    <w:rsid w:val="003D5A14"/>
    <w:rsid w:val="003D5A46"/>
    <w:rsid w:val="003D5B51"/>
    <w:rsid w:val="003D5D08"/>
    <w:rsid w:val="003D61D5"/>
    <w:rsid w:val="003D65F7"/>
    <w:rsid w:val="003D6716"/>
    <w:rsid w:val="003D67BD"/>
    <w:rsid w:val="003D6B03"/>
    <w:rsid w:val="003D6DF3"/>
    <w:rsid w:val="003D6F8C"/>
    <w:rsid w:val="003D6FDA"/>
    <w:rsid w:val="003D7039"/>
    <w:rsid w:val="003D712B"/>
    <w:rsid w:val="003D717B"/>
    <w:rsid w:val="003D729D"/>
    <w:rsid w:val="003D740F"/>
    <w:rsid w:val="003D7899"/>
    <w:rsid w:val="003D7C07"/>
    <w:rsid w:val="003D7D4F"/>
    <w:rsid w:val="003D7E93"/>
    <w:rsid w:val="003D7F16"/>
    <w:rsid w:val="003E019C"/>
    <w:rsid w:val="003E05D1"/>
    <w:rsid w:val="003E0743"/>
    <w:rsid w:val="003E0B55"/>
    <w:rsid w:val="003E0CC2"/>
    <w:rsid w:val="003E0D6C"/>
    <w:rsid w:val="003E0E06"/>
    <w:rsid w:val="003E0E8A"/>
    <w:rsid w:val="003E1772"/>
    <w:rsid w:val="003E1832"/>
    <w:rsid w:val="003E19FE"/>
    <w:rsid w:val="003E1AD7"/>
    <w:rsid w:val="003E1EBF"/>
    <w:rsid w:val="003E1FF1"/>
    <w:rsid w:val="003E2042"/>
    <w:rsid w:val="003E2170"/>
    <w:rsid w:val="003E2526"/>
    <w:rsid w:val="003E2622"/>
    <w:rsid w:val="003E2C05"/>
    <w:rsid w:val="003E2C72"/>
    <w:rsid w:val="003E2C7E"/>
    <w:rsid w:val="003E2DF6"/>
    <w:rsid w:val="003E2E9B"/>
    <w:rsid w:val="003E30DA"/>
    <w:rsid w:val="003E3112"/>
    <w:rsid w:val="003E3910"/>
    <w:rsid w:val="003E3D7C"/>
    <w:rsid w:val="003E3F62"/>
    <w:rsid w:val="003E411B"/>
    <w:rsid w:val="003E431E"/>
    <w:rsid w:val="003E4339"/>
    <w:rsid w:val="003E4358"/>
    <w:rsid w:val="003E4686"/>
    <w:rsid w:val="003E4A64"/>
    <w:rsid w:val="003E4F05"/>
    <w:rsid w:val="003E4F17"/>
    <w:rsid w:val="003E4F30"/>
    <w:rsid w:val="003E4F92"/>
    <w:rsid w:val="003E4FDD"/>
    <w:rsid w:val="003E5312"/>
    <w:rsid w:val="003E5623"/>
    <w:rsid w:val="003E5D57"/>
    <w:rsid w:val="003E6109"/>
    <w:rsid w:val="003E626B"/>
    <w:rsid w:val="003E6595"/>
    <w:rsid w:val="003E65C0"/>
    <w:rsid w:val="003E66FA"/>
    <w:rsid w:val="003E67CA"/>
    <w:rsid w:val="003E68B3"/>
    <w:rsid w:val="003E698A"/>
    <w:rsid w:val="003E7448"/>
    <w:rsid w:val="003E7799"/>
    <w:rsid w:val="003E7BEE"/>
    <w:rsid w:val="003F0170"/>
    <w:rsid w:val="003F029A"/>
    <w:rsid w:val="003F04CF"/>
    <w:rsid w:val="003F05C2"/>
    <w:rsid w:val="003F0632"/>
    <w:rsid w:val="003F06F1"/>
    <w:rsid w:val="003F0825"/>
    <w:rsid w:val="003F092F"/>
    <w:rsid w:val="003F0F7A"/>
    <w:rsid w:val="003F1169"/>
    <w:rsid w:val="003F172B"/>
    <w:rsid w:val="003F1932"/>
    <w:rsid w:val="003F1BA9"/>
    <w:rsid w:val="003F1C76"/>
    <w:rsid w:val="003F2036"/>
    <w:rsid w:val="003F2239"/>
    <w:rsid w:val="003F236C"/>
    <w:rsid w:val="003F294A"/>
    <w:rsid w:val="003F2E2E"/>
    <w:rsid w:val="003F33CB"/>
    <w:rsid w:val="003F36A0"/>
    <w:rsid w:val="003F39C3"/>
    <w:rsid w:val="003F3E45"/>
    <w:rsid w:val="003F3F49"/>
    <w:rsid w:val="003F3F4D"/>
    <w:rsid w:val="003F4167"/>
    <w:rsid w:val="003F41A0"/>
    <w:rsid w:val="003F465D"/>
    <w:rsid w:val="003F46D8"/>
    <w:rsid w:val="003F4779"/>
    <w:rsid w:val="003F49D7"/>
    <w:rsid w:val="003F4C7C"/>
    <w:rsid w:val="003F4CD2"/>
    <w:rsid w:val="003F4DB6"/>
    <w:rsid w:val="003F4EE2"/>
    <w:rsid w:val="003F5169"/>
    <w:rsid w:val="003F5525"/>
    <w:rsid w:val="003F5616"/>
    <w:rsid w:val="003F5680"/>
    <w:rsid w:val="003F5A89"/>
    <w:rsid w:val="003F5A97"/>
    <w:rsid w:val="003F5C1C"/>
    <w:rsid w:val="003F622B"/>
    <w:rsid w:val="003F65E3"/>
    <w:rsid w:val="003F6FA3"/>
    <w:rsid w:val="003F7100"/>
    <w:rsid w:val="003F74AC"/>
    <w:rsid w:val="003F753A"/>
    <w:rsid w:val="003F770C"/>
    <w:rsid w:val="003F773F"/>
    <w:rsid w:val="003F7749"/>
    <w:rsid w:val="003F79BC"/>
    <w:rsid w:val="003F7C8A"/>
    <w:rsid w:val="003F7EA5"/>
    <w:rsid w:val="004001B5"/>
    <w:rsid w:val="00400469"/>
    <w:rsid w:val="00400640"/>
    <w:rsid w:val="004006B7"/>
    <w:rsid w:val="0040080A"/>
    <w:rsid w:val="004008DA"/>
    <w:rsid w:val="00400EC9"/>
    <w:rsid w:val="00400F07"/>
    <w:rsid w:val="00401090"/>
    <w:rsid w:val="00401384"/>
    <w:rsid w:val="00401590"/>
    <w:rsid w:val="00401667"/>
    <w:rsid w:val="00402000"/>
    <w:rsid w:val="00402545"/>
    <w:rsid w:val="0040295F"/>
    <w:rsid w:val="004029DE"/>
    <w:rsid w:val="00402C5C"/>
    <w:rsid w:val="00403468"/>
    <w:rsid w:val="0040375A"/>
    <w:rsid w:val="004038A0"/>
    <w:rsid w:val="00403C65"/>
    <w:rsid w:val="00403EBA"/>
    <w:rsid w:val="004041F8"/>
    <w:rsid w:val="00404262"/>
    <w:rsid w:val="0040482B"/>
    <w:rsid w:val="00405112"/>
    <w:rsid w:val="0040512F"/>
    <w:rsid w:val="00405197"/>
    <w:rsid w:val="00405A8B"/>
    <w:rsid w:val="00406238"/>
    <w:rsid w:val="004064E9"/>
    <w:rsid w:val="0040665B"/>
    <w:rsid w:val="0040667C"/>
    <w:rsid w:val="00406732"/>
    <w:rsid w:val="0040674F"/>
    <w:rsid w:val="00406A5D"/>
    <w:rsid w:val="00406C93"/>
    <w:rsid w:val="00407392"/>
    <w:rsid w:val="004075F8"/>
    <w:rsid w:val="0040780B"/>
    <w:rsid w:val="00407831"/>
    <w:rsid w:val="00407ABA"/>
    <w:rsid w:val="00407B69"/>
    <w:rsid w:val="00407CBA"/>
    <w:rsid w:val="00407CD1"/>
    <w:rsid w:val="0041026E"/>
    <w:rsid w:val="004102FA"/>
    <w:rsid w:val="0041032B"/>
    <w:rsid w:val="004106EC"/>
    <w:rsid w:val="0041078B"/>
    <w:rsid w:val="00411033"/>
    <w:rsid w:val="004111FC"/>
    <w:rsid w:val="00411370"/>
    <w:rsid w:val="0041209B"/>
    <w:rsid w:val="00412771"/>
    <w:rsid w:val="00412848"/>
    <w:rsid w:val="00412921"/>
    <w:rsid w:val="004136CF"/>
    <w:rsid w:val="00413742"/>
    <w:rsid w:val="00413AD7"/>
    <w:rsid w:val="00413CCF"/>
    <w:rsid w:val="00413D4E"/>
    <w:rsid w:val="00413E44"/>
    <w:rsid w:val="004141ED"/>
    <w:rsid w:val="004142D4"/>
    <w:rsid w:val="0041444A"/>
    <w:rsid w:val="004147F7"/>
    <w:rsid w:val="00414817"/>
    <w:rsid w:val="00414AA7"/>
    <w:rsid w:val="00414C6D"/>
    <w:rsid w:val="00414D2E"/>
    <w:rsid w:val="004152F6"/>
    <w:rsid w:val="00415ACB"/>
    <w:rsid w:val="00415C2A"/>
    <w:rsid w:val="00415C60"/>
    <w:rsid w:val="00416252"/>
    <w:rsid w:val="004162B0"/>
    <w:rsid w:val="0041630E"/>
    <w:rsid w:val="0041645B"/>
    <w:rsid w:val="00416A84"/>
    <w:rsid w:val="004170C4"/>
    <w:rsid w:val="004170D9"/>
    <w:rsid w:val="004171BF"/>
    <w:rsid w:val="004173E4"/>
    <w:rsid w:val="004175D6"/>
    <w:rsid w:val="00417792"/>
    <w:rsid w:val="00417D51"/>
    <w:rsid w:val="00417E4C"/>
    <w:rsid w:val="00420236"/>
    <w:rsid w:val="00420938"/>
    <w:rsid w:val="00420AEB"/>
    <w:rsid w:val="00420B66"/>
    <w:rsid w:val="00421224"/>
    <w:rsid w:val="004212FB"/>
    <w:rsid w:val="0042131D"/>
    <w:rsid w:val="0042140F"/>
    <w:rsid w:val="004214B0"/>
    <w:rsid w:val="004216DC"/>
    <w:rsid w:val="00421ABF"/>
    <w:rsid w:val="00421B36"/>
    <w:rsid w:val="00421FC5"/>
    <w:rsid w:val="004220FF"/>
    <w:rsid w:val="00422347"/>
    <w:rsid w:val="004223D1"/>
    <w:rsid w:val="00422649"/>
    <w:rsid w:val="004226F3"/>
    <w:rsid w:val="00422879"/>
    <w:rsid w:val="00422A5C"/>
    <w:rsid w:val="00422BD8"/>
    <w:rsid w:val="00422C81"/>
    <w:rsid w:val="00422D07"/>
    <w:rsid w:val="00423362"/>
    <w:rsid w:val="004233E3"/>
    <w:rsid w:val="00423C2F"/>
    <w:rsid w:val="00423DEA"/>
    <w:rsid w:val="00423E72"/>
    <w:rsid w:val="00424040"/>
    <w:rsid w:val="004241B8"/>
    <w:rsid w:val="00424312"/>
    <w:rsid w:val="00424406"/>
    <w:rsid w:val="00424450"/>
    <w:rsid w:val="00424532"/>
    <w:rsid w:val="00424887"/>
    <w:rsid w:val="004248F8"/>
    <w:rsid w:val="00424914"/>
    <w:rsid w:val="00424BFD"/>
    <w:rsid w:val="00424EF9"/>
    <w:rsid w:val="00425587"/>
    <w:rsid w:val="00425798"/>
    <w:rsid w:val="004259E6"/>
    <w:rsid w:val="00425A91"/>
    <w:rsid w:val="00425BE0"/>
    <w:rsid w:val="00425DD3"/>
    <w:rsid w:val="00425F94"/>
    <w:rsid w:val="00426107"/>
    <w:rsid w:val="00426731"/>
    <w:rsid w:val="00426777"/>
    <w:rsid w:val="004268CA"/>
    <w:rsid w:val="00426A5B"/>
    <w:rsid w:val="00426C0D"/>
    <w:rsid w:val="00427059"/>
    <w:rsid w:val="00427164"/>
    <w:rsid w:val="0042727E"/>
    <w:rsid w:val="00427576"/>
    <w:rsid w:val="00427673"/>
    <w:rsid w:val="00427685"/>
    <w:rsid w:val="00427F4B"/>
    <w:rsid w:val="00430404"/>
    <w:rsid w:val="00430590"/>
    <w:rsid w:val="00430637"/>
    <w:rsid w:val="00431196"/>
    <w:rsid w:val="00431812"/>
    <w:rsid w:val="0043188D"/>
    <w:rsid w:val="00431AA8"/>
    <w:rsid w:val="00432504"/>
    <w:rsid w:val="0043273C"/>
    <w:rsid w:val="004327DB"/>
    <w:rsid w:val="00432ABE"/>
    <w:rsid w:val="0043305D"/>
    <w:rsid w:val="004330A4"/>
    <w:rsid w:val="0043315D"/>
    <w:rsid w:val="004333EB"/>
    <w:rsid w:val="00433531"/>
    <w:rsid w:val="00433773"/>
    <w:rsid w:val="00433ACA"/>
    <w:rsid w:val="004342CB"/>
    <w:rsid w:val="004343CF"/>
    <w:rsid w:val="00434833"/>
    <w:rsid w:val="004348F5"/>
    <w:rsid w:val="00434B80"/>
    <w:rsid w:val="00434BF6"/>
    <w:rsid w:val="00434EF2"/>
    <w:rsid w:val="00434F18"/>
    <w:rsid w:val="00435952"/>
    <w:rsid w:val="00435A79"/>
    <w:rsid w:val="00435D5D"/>
    <w:rsid w:val="00435F49"/>
    <w:rsid w:val="004360FB"/>
    <w:rsid w:val="004362F2"/>
    <w:rsid w:val="00436406"/>
    <w:rsid w:val="004364AD"/>
    <w:rsid w:val="0043685C"/>
    <w:rsid w:val="00436865"/>
    <w:rsid w:val="00436D1E"/>
    <w:rsid w:val="00436D70"/>
    <w:rsid w:val="00436DA4"/>
    <w:rsid w:val="004370BE"/>
    <w:rsid w:val="0043721F"/>
    <w:rsid w:val="00437519"/>
    <w:rsid w:val="0043753B"/>
    <w:rsid w:val="00437B76"/>
    <w:rsid w:val="00437BE3"/>
    <w:rsid w:val="00437CA0"/>
    <w:rsid w:val="00437EE2"/>
    <w:rsid w:val="0044028C"/>
    <w:rsid w:val="004404C7"/>
    <w:rsid w:val="00440763"/>
    <w:rsid w:val="0044090B"/>
    <w:rsid w:val="004409CE"/>
    <w:rsid w:val="00440ECB"/>
    <w:rsid w:val="00441034"/>
    <w:rsid w:val="004411E0"/>
    <w:rsid w:val="00441306"/>
    <w:rsid w:val="00441363"/>
    <w:rsid w:val="004414B6"/>
    <w:rsid w:val="004414DA"/>
    <w:rsid w:val="004416AC"/>
    <w:rsid w:val="00441DD9"/>
    <w:rsid w:val="00441E75"/>
    <w:rsid w:val="00442092"/>
    <w:rsid w:val="00442136"/>
    <w:rsid w:val="00442BDC"/>
    <w:rsid w:val="00442DF6"/>
    <w:rsid w:val="00442F73"/>
    <w:rsid w:val="00443423"/>
    <w:rsid w:val="004434CB"/>
    <w:rsid w:val="00443578"/>
    <w:rsid w:val="004435C2"/>
    <w:rsid w:val="004435D1"/>
    <w:rsid w:val="00443CF6"/>
    <w:rsid w:val="00443D63"/>
    <w:rsid w:val="00443D69"/>
    <w:rsid w:val="00443E01"/>
    <w:rsid w:val="00443E41"/>
    <w:rsid w:val="00444327"/>
    <w:rsid w:val="00444862"/>
    <w:rsid w:val="00445951"/>
    <w:rsid w:val="004459E8"/>
    <w:rsid w:val="00445C3A"/>
    <w:rsid w:val="00445F43"/>
    <w:rsid w:val="0044616E"/>
    <w:rsid w:val="004461C0"/>
    <w:rsid w:val="00446582"/>
    <w:rsid w:val="00446977"/>
    <w:rsid w:val="00446B32"/>
    <w:rsid w:val="00446C7F"/>
    <w:rsid w:val="00446CC7"/>
    <w:rsid w:val="00447430"/>
    <w:rsid w:val="00447DA4"/>
    <w:rsid w:val="00447F32"/>
    <w:rsid w:val="00447F84"/>
    <w:rsid w:val="0045082B"/>
    <w:rsid w:val="0045092C"/>
    <w:rsid w:val="00450E08"/>
    <w:rsid w:val="00450F0B"/>
    <w:rsid w:val="0045124E"/>
    <w:rsid w:val="00451689"/>
    <w:rsid w:val="004518F2"/>
    <w:rsid w:val="004518FE"/>
    <w:rsid w:val="00451A98"/>
    <w:rsid w:val="00451AA7"/>
    <w:rsid w:val="00451AE0"/>
    <w:rsid w:val="004523FB"/>
    <w:rsid w:val="00452427"/>
    <w:rsid w:val="0045252C"/>
    <w:rsid w:val="004525C7"/>
    <w:rsid w:val="0045286D"/>
    <w:rsid w:val="00452A53"/>
    <w:rsid w:val="00452D13"/>
    <w:rsid w:val="00452E6A"/>
    <w:rsid w:val="004530B8"/>
    <w:rsid w:val="00453112"/>
    <w:rsid w:val="00453231"/>
    <w:rsid w:val="00453DBA"/>
    <w:rsid w:val="00453DC0"/>
    <w:rsid w:val="00453F24"/>
    <w:rsid w:val="00453FA2"/>
    <w:rsid w:val="00454664"/>
    <w:rsid w:val="00454F5C"/>
    <w:rsid w:val="004553FD"/>
    <w:rsid w:val="0045542A"/>
    <w:rsid w:val="0045553E"/>
    <w:rsid w:val="004555E4"/>
    <w:rsid w:val="00455887"/>
    <w:rsid w:val="00455A16"/>
    <w:rsid w:val="00455B2F"/>
    <w:rsid w:val="00455EBF"/>
    <w:rsid w:val="00455EC0"/>
    <w:rsid w:val="0045635F"/>
    <w:rsid w:val="004563F3"/>
    <w:rsid w:val="00456523"/>
    <w:rsid w:val="00456607"/>
    <w:rsid w:val="00456737"/>
    <w:rsid w:val="004573A9"/>
    <w:rsid w:val="004573D4"/>
    <w:rsid w:val="004573DD"/>
    <w:rsid w:val="004577B8"/>
    <w:rsid w:val="00457945"/>
    <w:rsid w:val="0045796E"/>
    <w:rsid w:val="00457F77"/>
    <w:rsid w:val="00460139"/>
    <w:rsid w:val="00460233"/>
    <w:rsid w:val="00460431"/>
    <w:rsid w:val="0046056D"/>
    <w:rsid w:val="00460868"/>
    <w:rsid w:val="004608C1"/>
    <w:rsid w:val="00460EB5"/>
    <w:rsid w:val="004613A1"/>
    <w:rsid w:val="004614A7"/>
    <w:rsid w:val="00461B57"/>
    <w:rsid w:val="00461C34"/>
    <w:rsid w:val="00461C3B"/>
    <w:rsid w:val="00461E3B"/>
    <w:rsid w:val="004625E8"/>
    <w:rsid w:val="00462774"/>
    <w:rsid w:val="00462BA2"/>
    <w:rsid w:val="00463075"/>
    <w:rsid w:val="004630E6"/>
    <w:rsid w:val="0046322E"/>
    <w:rsid w:val="00463307"/>
    <w:rsid w:val="00463FE4"/>
    <w:rsid w:val="0046430D"/>
    <w:rsid w:val="00464897"/>
    <w:rsid w:val="00464F21"/>
    <w:rsid w:val="0046520E"/>
    <w:rsid w:val="004652AE"/>
    <w:rsid w:val="004654E0"/>
    <w:rsid w:val="004655F1"/>
    <w:rsid w:val="004655FA"/>
    <w:rsid w:val="004658B6"/>
    <w:rsid w:val="00465998"/>
    <w:rsid w:val="0046676B"/>
    <w:rsid w:val="00466AA1"/>
    <w:rsid w:val="00466B94"/>
    <w:rsid w:val="00466D52"/>
    <w:rsid w:val="004672DE"/>
    <w:rsid w:val="0046744E"/>
    <w:rsid w:val="004674B4"/>
    <w:rsid w:val="0046752D"/>
    <w:rsid w:val="00467581"/>
    <w:rsid w:val="004677B8"/>
    <w:rsid w:val="0046791E"/>
    <w:rsid w:val="004679D9"/>
    <w:rsid w:val="00467BCB"/>
    <w:rsid w:val="00467EF5"/>
    <w:rsid w:val="0047003D"/>
    <w:rsid w:val="004701D4"/>
    <w:rsid w:val="004709E1"/>
    <w:rsid w:val="00470D4D"/>
    <w:rsid w:val="00470F27"/>
    <w:rsid w:val="00471180"/>
    <w:rsid w:val="0047150E"/>
    <w:rsid w:val="0047162F"/>
    <w:rsid w:val="0047185D"/>
    <w:rsid w:val="00471A39"/>
    <w:rsid w:val="00471D62"/>
    <w:rsid w:val="00472524"/>
    <w:rsid w:val="0047257C"/>
    <w:rsid w:val="00472818"/>
    <w:rsid w:val="00472909"/>
    <w:rsid w:val="00472CBF"/>
    <w:rsid w:val="00472CF4"/>
    <w:rsid w:val="00472CFF"/>
    <w:rsid w:val="004734EB"/>
    <w:rsid w:val="004737D4"/>
    <w:rsid w:val="00473B2D"/>
    <w:rsid w:val="00473C1E"/>
    <w:rsid w:val="00473C69"/>
    <w:rsid w:val="0047420A"/>
    <w:rsid w:val="00474616"/>
    <w:rsid w:val="00474B3A"/>
    <w:rsid w:val="00474B8D"/>
    <w:rsid w:val="00474C6C"/>
    <w:rsid w:val="00474E43"/>
    <w:rsid w:val="004750A9"/>
    <w:rsid w:val="004750F1"/>
    <w:rsid w:val="0047514E"/>
    <w:rsid w:val="0047523A"/>
    <w:rsid w:val="004752EB"/>
    <w:rsid w:val="004753F7"/>
    <w:rsid w:val="0047568C"/>
    <w:rsid w:val="00475A1D"/>
    <w:rsid w:val="00476334"/>
    <w:rsid w:val="0047669F"/>
    <w:rsid w:val="004768A6"/>
    <w:rsid w:val="0047693F"/>
    <w:rsid w:val="0047698E"/>
    <w:rsid w:val="00476A8B"/>
    <w:rsid w:val="00476EE6"/>
    <w:rsid w:val="004770C2"/>
    <w:rsid w:val="00477630"/>
    <w:rsid w:val="0047791A"/>
    <w:rsid w:val="0047793B"/>
    <w:rsid w:val="00477F91"/>
    <w:rsid w:val="00480267"/>
    <w:rsid w:val="004803BD"/>
    <w:rsid w:val="00480527"/>
    <w:rsid w:val="004806D7"/>
    <w:rsid w:val="00480779"/>
    <w:rsid w:val="0048092A"/>
    <w:rsid w:val="00480A40"/>
    <w:rsid w:val="00480DA9"/>
    <w:rsid w:val="00480EF8"/>
    <w:rsid w:val="00480F16"/>
    <w:rsid w:val="004810DF"/>
    <w:rsid w:val="004811EB"/>
    <w:rsid w:val="004819E9"/>
    <w:rsid w:val="00481AC1"/>
    <w:rsid w:val="004823BC"/>
    <w:rsid w:val="0048259B"/>
    <w:rsid w:val="0048273B"/>
    <w:rsid w:val="004829AF"/>
    <w:rsid w:val="00482B2A"/>
    <w:rsid w:val="00482CEE"/>
    <w:rsid w:val="00483143"/>
    <w:rsid w:val="00483462"/>
    <w:rsid w:val="00483544"/>
    <w:rsid w:val="0048377C"/>
    <w:rsid w:val="00483A6D"/>
    <w:rsid w:val="00483B32"/>
    <w:rsid w:val="00483EE7"/>
    <w:rsid w:val="00483F4F"/>
    <w:rsid w:val="00484199"/>
    <w:rsid w:val="0048443B"/>
    <w:rsid w:val="00484532"/>
    <w:rsid w:val="00484676"/>
    <w:rsid w:val="004846E5"/>
    <w:rsid w:val="004848DB"/>
    <w:rsid w:val="0048492C"/>
    <w:rsid w:val="00484B83"/>
    <w:rsid w:val="00484DD4"/>
    <w:rsid w:val="00484F68"/>
    <w:rsid w:val="00485133"/>
    <w:rsid w:val="004854B9"/>
    <w:rsid w:val="004856A0"/>
    <w:rsid w:val="004859A7"/>
    <w:rsid w:val="00485C01"/>
    <w:rsid w:val="00485CF3"/>
    <w:rsid w:val="0048607E"/>
    <w:rsid w:val="00486281"/>
    <w:rsid w:val="00486369"/>
    <w:rsid w:val="0048638A"/>
    <w:rsid w:val="00486636"/>
    <w:rsid w:val="004867D2"/>
    <w:rsid w:val="004869DF"/>
    <w:rsid w:val="00486B93"/>
    <w:rsid w:val="004870DA"/>
    <w:rsid w:val="0048716E"/>
    <w:rsid w:val="00487251"/>
    <w:rsid w:val="00487623"/>
    <w:rsid w:val="004876D1"/>
    <w:rsid w:val="0048789E"/>
    <w:rsid w:val="004879C5"/>
    <w:rsid w:val="00490268"/>
    <w:rsid w:val="004904EF"/>
    <w:rsid w:val="004905C1"/>
    <w:rsid w:val="00490643"/>
    <w:rsid w:val="00490768"/>
    <w:rsid w:val="00490A38"/>
    <w:rsid w:val="004912B8"/>
    <w:rsid w:val="004913AE"/>
    <w:rsid w:val="0049164F"/>
    <w:rsid w:val="00491CEC"/>
    <w:rsid w:val="00491E41"/>
    <w:rsid w:val="004926EF"/>
    <w:rsid w:val="0049284B"/>
    <w:rsid w:val="00492A05"/>
    <w:rsid w:val="00492CDD"/>
    <w:rsid w:val="00492D06"/>
    <w:rsid w:val="00492D37"/>
    <w:rsid w:val="00492F0A"/>
    <w:rsid w:val="00492F97"/>
    <w:rsid w:val="004930DB"/>
    <w:rsid w:val="00493103"/>
    <w:rsid w:val="00493455"/>
    <w:rsid w:val="00493912"/>
    <w:rsid w:val="00493B29"/>
    <w:rsid w:val="00493E04"/>
    <w:rsid w:val="00493F6A"/>
    <w:rsid w:val="00494076"/>
    <w:rsid w:val="004941F2"/>
    <w:rsid w:val="00494508"/>
    <w:rsid w:val="0049460E"/>
    <w:rsid w:val="004947DC"/>
    <w:rsid w:val="00494D2C"/>
    <w:rsid w:val="00494E2D"/>
    <w:rsid w:val="00494F53"/>
    <w:rsid w:val="0049520F"/>
    <w:rsid w:val="00495225"/>
    <w:rsid w:val="004953FB"/>
    <w:rsid w:val="004954F9"/>
    <w:rsid w:val="00495E44"/>
    <w:rsid w:val="0049622D"/>
    <w:rsid w:val="004967B5"/>
    <w:rsid w:val="00496847"/>
    <w:rsid w:val="004968F7"/>
    <w:rsid w:val="00496B69"/>
    <w:rsid w:val="00496B6B"/>
    <w:rsid w:val="00496D89"/>
    <w:rsid w:val="0049713E"/>
    <w:rsid w:val="00497371"/>
    <w:rsid w:val="004973AC"/>
    <w:rsid w:val="00497637"/>
    <w:rsid w:val="004976AC"/>
    <w:rsid w:val="00497883"/>
    <w:rsid w:val="00497CC4"/>
    <w:rsid w:val="00497D83"/>
    <w:rsid w:val="00497DB9"/>
    <w:rsid w:val="00497DEF"/>
    <w:rsid w:val="004A00C5"/>
    <w:rsid w:val="004A045E"/>
    <w:rsid w:val="004A050B"/>
    <w:rsid w:val="004A09EB"/>
    <w:rsid w:val="004A0E54"/>
    <w:rsid w:val="004A1288"/>
    <w:rsid w:val="004A15A2"/>
    <w:rsid w:val="004A1641"/>
    <w:rsid w:val="004A16D8"/>
    <w:rsid w:val="004A1EC2"/>
    <w:rsid w:val="004A212E"/>
    <w:rsid w:val="004A22EB"/>
    <w:rsid w:val="004A23AE"/>
    <w:rsid w:val="004A23D5"/>
    <w:rsid w:val="004A29AA"/>
    <w:rsid w:val="004A2A18"/>
    <w:rsid w:val="004A30B9"/>
    <w:rsid w:val="004A3630"/>
    <w:rsid w:val="004A37B9"/>
    <w:rsid w:val="004A38D8"/>
    <w:rsid w:val="004A4026"/>
    <w:rsid w:val="004A41B4"/>
    <w:rsid w:val="004A42F1"/>
    <w:rsid w:val="004A463E"/>
    <w:rsid w:val="004A4837"/>
    <w:rsid w:val="004A5046"/>
    <w:rsid w:val="004A5085"/>
    <w:rsid w:val="004A5142"/>
    <w:rsid w:val="004A540F"/>
    <w:rsid w:val="004A5550"/>
    <w:rsid w:val="004A57C1"/>
    <w:rsid w:val="004A591E"/>
    <w:rsid w:val="004A5D7F"/>
    <w:rsid w:val="004A5E7C"/>
    <w:rsid w:val="004A5F24"/>
    <w:rsid w:val="004A65A6"/>
    <w:rsid w:val="004A6AA9"/>
    <w:rsid w:val="004A6E8A"/>
    <w:rsid w:val="004A710F"/>
    <w:rsid w:val="004A74C1"/>
    <w:rsid w:val="004A755C"/>
    <w:rsid w:val="004A7836"/>
    <w:rsid w:val="004A7E61"/>
    <w:rsid w:val="004B05B8"/>
    <w:rsid w:val="004B09D0"/>
    <w:rsid w:val="004B0A8D"/>
    <w:rsid w:val="004B0D95"/>
    <w:rsid w:val="004B1362"/>
    <w:rsid w:val="004B157F"/>
    <w:rsid w:val="004B17C5"/>
    <w:rsid w:val="004B1922"/>
    <w:rsid w:val="004B1984"/>
    <w:rsid w:val="004B1B50"/>
    <w:rsid w:val="004B210C"/>
    <w:rsid w:val="004B2541"/>
    <w:rsid w:val="004B2BCD"/>
    <w:rsid w:val="004B2D45"/>
    <w:rsid w:val="004B2EC3"/>
    <w:rsid w:val="004B305B"/>
    <w:rsid w:val="004B31AB"/>
    <w:rsid w:val="004B3F46"/>
    <w:rsid w:val="004B3FAD"/>
    <w:rsid w:val="004B437F"/>
    <w:rsid w:val="004B44A2"/>
    <w:rsid w:val="004B48DF"/>
    <w:rsid w:val="004B4B7B"/>
    <w:rsid w:val="004B4BAC"/>
    <w:rsid w:val="004B4BCB"/>
    <w:rsid w:val="004B4C72"/>
    <w:rsid w:val="004B4F23"/>
    <w:rsid w:val="004B4F60"/>
    <w:rsid w:val="004B50D6"/>
    <w:rsid w:val="004B510E"/>
    <w:rsid w:val="004B5192"/>
    <w:rsid w:val="004B5201"/>
    <w:rsid w:val="004B5973"/>
    <w:rsid w:val="004B5A92"/>
    <w:rsid w:val="004B5BE8"/>
    <w:rsid w:val="004B5D98"/>
    <w:rsid w:val="004B604E"/>
    <w:rsid w:val="004B60CB"/>
    <w:rsid w:val="004B63FB"/>
    <w:rsid w:val="004B64B7"/>
    <w:rsid w:val="004B67A8"/>
    <w:rsid w:val="004B68A5"/>
    <w:rsid w:val="004B6F53"/>
    <w:rsid w:val="004B7023"/>
    <w:rsid w:val="004B71B5"/>
    <w:rsid w:val="004B78C5"/>
    <w:rsid w:val="004C003F"/>
    <w:rsid w:val="004C0099"/>
    <w:rsid w:val="004C0A77"/>
    <w:rsid w:val="004C1060"/>
    <w:rsid w:val="004C1373"/>
    <w:rsid w:val="004C1548"/>
    <w:rsid w:val="004C18B4"/>
    <w:rsid w:val="004C1C14"/>
    <w:rsid w:val="004C1E8D"/>
    <w:rsid w:val="004C21F4"/>
    <w:rsid w:val="004C220D"/>
    <w:rsid w:val="004C23A6"/>
    <w:rsid w:val="004C2650"/>
    <w:rsid w:val="004C2FB3"/>
    <w:rsid w:val="004C35FD"/>
    <w:rsid w:val="004C364D"/>
    <w:rsid w:val="004C37EC"/>
    <w:rsid w:val="004C3885"/>
    <w:rsid w:val="004C3A65"/>
    <w:rsid w:val="004C3CD4"/>
    <w:rsid w:val="004C3EAD"/>
    <w:rsid w:val="004C3F13"/>
    <w:rsid w:val="004C47F1"/>
    <w:rsid w:val="004C49E5"/>
    <w:rsid w:val="004C4CAF"/>
    <w:rsid w:val="004C4F1A"/>
    <w:rsid w:val="004C5034"/>
    <w:rsid w:val="004C5106"/>
    <w:rsid w:val="004C518A"/>
    <w:rsid w:val="004C54A0"/>
    <w:rsid w:val="004C55FB"/>
    <w:rsid w:val="004C5B26"/>
    <w:rsid w:val="004C5E95"/>
    <w:rsid w:val="004C5F35"/>
    <w:rsid w:val="004C6A6D"/>
    <w:rsid w:val="004C6D8E"/>
    <w:rsid w:val="004C6E3A"/>
    <w:rsid w:val="004C6F80"/>
    <w:rsid w:val="004C7476"/>
    <w:rsid w:val="004C7931"/>
    <w:rsid w:val="004C794C"/>
    <w:rsid w:val="004C7E79"/>
    <w:rsid w:val="004C7F32"/>
    <w:rsid w:val="004D013C"/>
    <w:rsid w:val="004D036E"/>
    <w:rsid w:val="004D03C4"/>
    <w:rsid w:val="004D0A35"/>
    <w:rsid w:val="004D1150"/>
    <w:rsid w:val="004D1264"/>
    <w:rsid w:val="004D1443"/>
    <w:rsid w:val="004D1647"/>
    <w:rsid w:val="004D1A1E"/>
    <w:rsid w:val="004D26BF"/>
    <w:rsid w:val="004D2795"/>
    <w:rsid w:val="004D27A9"/>
    <w:rsid w:val="004D3060"/>
    <w:rsid w:val="004D310A"/>
    <w:rsid w:val="004D311E"/>
    <w:rsid w:val="004D38C6"/>
    <w:rsid w:val="004D3A85"/>
    <w:rsid w:val="004D3CA5"/>
    <w:rsid w:val="004D3F19"/>
    <w:rsid w:val="004D4013"/>
    <w:rsid w:val="004D4051"/>
    <w:rsid w:val="004D4182"/>
    <w:rsid w:val="004D43E4"/>
    <w:rsid w:val="004D44CC"/>
    <w:rsid w:val="004D44D5"/>
    <w:rsid w:val="004D4BCF"/>
    <w:rsid w:val="004D4F94"/>
    <w:rsid w:val="004D50B7"/>
    <w:rsid w:val="004D50E5"/>
    <w:rsid w:val="004D55B6"/>
    <w:rsid w:val="004D587F"/>
    <w:rsid w:val="004D58BD"/>
    <w:rsid w:val="004D5A70"/>
    <w:rsid w:val="004D5DD6"/>
    <w:rsid w:val="004D633D"/>
    <w:rsid w:val="004D636D"/>
    <w:rsid w:val="004D6A1F"/>
    <w:rsid w:val="004D6E75"/>
    <w:rsid w:val="004D7666"/>
    <w:rsid w:val="004D7681"/>
    <w:rsid w:val="004D7CBB"/>
    <w:rsid w:val="004D7CC5"/>
    <w:rsid w:val="004E011E"/>
    <w:rsid w:val="004E0491"/>
    <w:rsid w:val="004E0773"/>
    <w:rsid w:val="004E0924"/>
    <w:rsid w:val="004E1038"/>
    <w:rsid w:val="004E12B4"/>
    <w:rsid w:val="004E167D"/>
    <w:rsid w:val="004E19A6"/>
    <w:rsid w:val="004E1B34"/>
    <w:rsid w:val="004E1D3C"/>
    <w:rsid w:val="004E201A"/>
    <w:rsid w:val="004E2061"/>
    <w:rsid w:val="004E238D"/>
    <w:rsid w:val="004E27E6"/>
    <w:rsid w:val="004E2B8E"/>
    <w:rsid w:val="004E2D39"/>
    <w:rsid w:val="004E3059"/>
    <w:rsid w:val="004E31A6"/>
    <w:rsid w:val="004E35C0"/>
    <w:rsid w:val="004E37B0"/>
    <w:rsid w:val="004E390B"/>
    <w:rsid w:val="004E3D1F"/>
    <w:rsid w:val="004E3DD5"/>
    <w:rsid w:val="004E3F4F"/>
    <w:rsid w:val="004E4179"/>
    <w:rsid w:val="004E430E"/>
    <w:rsid w:val="004E44DD"/>
    <w:rsid w:val="004E460F"/>
    <w:rsid w:val="004E4A73"/>
    <w:rsid w:val="004E4B31"/>
    <w:rsid w:val="004E4B59"/>
    <w:rsid w:val="004E5102"/>
    <w:rsid w:val="004E51FA"/>
    <w:rsid w:val="004E586C"/>
    <w:rsid w:val="004E5D00"/>
    <w:rsid w:val="004E5F43"/>
    <w:rsid w:val="004E603F"/>
    <w:rsid w:val="004E635D"/>
    <w:rsid w:val="004E63AD"/>
    <w:rsid w:val="004E6415"/>
    <w:rsid w:val="004E66B0"/>
    <w:rsid w:val="004E6821"/>
    <w:rsid w:val="004E6A94"/>
    <w:rsid w:val="004E6B29"/>
    <w:rsid w:val="004E6C47"/>
    <w:rsid w:val="004E6D8A"/>
    <w:rsid w:val="004E6E5C"/>
    <w:rsid w:val="004E6F97"/>
    <w:rsid w:val="004E7136"/>
    <w:rsid w:val="004E73ED"/>
    <w:rsid w:val="004E76A2"/>
    <w:rsid w:val="004E7723"/>
    <w:rsid w:val="004E78B2"/>
    <w:rsid w:val="004E79E8"/>
    <w:rsid w:val="004E7D92"/>
    <w:rsid w:val="004E7FC2"/>
    <w:rsid w:val="004F079E"/>
    <w:rsid w:val="004F0990"/>
    <w:rsid w:val="004F0C27"/>
    <w:rsid w:val="004F0D02"/>
    <w:rsid w:val="004F0E44"/>
    <w:rsid w:val="004F123E"/>
    <w:rsid w:val="004F12B3"/>
    <w:rsid w:val="004F1725"/>
    <w:rsid w:val="004F185D"/>
    <w:rsid w:val="004F2030"/>
    <w:rsid w:val="004F20CA"/>
    <w:rsid w:val="004F24C4"/>
    <w:rsid w:val="004F2645"/>
    <w:rsid w:val="004F2675"/>
    <w:rsid w:val="004F271C"/>
    <w:rsid w:val="004F277C"/>
    <w:rsid w:val="004F2AED"/>
    <w:rsid w:val="004F2F70"/>
    <w:rsid w:val="004F2FF7"/>
    <w:rsid w:val="004F3888"/>
    <w:rsid w:val="004F3A25"/>
    <w:rsid w:val="004F3DA9"/>
    <w:rsid w:val="004F3F3C"/>
    <w:rsid w:val="004F3FA5"/>
    <w:rsid w:val="004F43EA"/>
    <w:rsid w:val="004F459F"/>
    <w:rsid w:val="004F483D"/>
    <w:rsid w:val="004F48AA"/>
    <w:rsid w:val="004F49AA"/>
    <w:rsid w:val="004F4D5D"/>
    <w:rsid w:val="004F4DCB"/>
    <w:rsid w:val="004F503D"/>
    <w:rsid w:val="004F5415"/>
    <w:rsid w:val="004F5484"/>
    <w:rsid w:val="004F55F4"/>
    <w:rsid w:val="004F5A49"/>
    <w:rsid w:val="004F5AA2"/>
    <w:rsid w:val="004F5C22"/>
    <w:rsid w:val="004F5EF1"/>
    <w:rsid w:val="004F61A7"/>
    <w:rsid w:val="004F6768"/>
    <w:rsid w:val="004F69E1"/>
    <w:rsid w:val="004F6F29"/>
    <w:rsid w:val="004F6FDE"/>
    <w:rsid w:val="004F7056"/>
    <w:rsid w:val="004F71A7"/>
    <w:rsid w:val="004F72D6"/>
    <w:rsid w:val="004F75E9"/>
    <w:rsid w:val="004F781E"/>
    <w:rsid w:val="004F7853"/>
    <w:rsid w:val="004F79BD"/>
    <w:rsid w:val="004F7C36"/>
    <w:rsid w:val="00500223"/>
    <w:rsid w:val="005006EE"/>
    <w:rsid w:val="00500786"/>
    <w:rsid w:val="00500A42"/>
    <w:rsid w:val="00500AEC"/>
    <w:rsid w:val="00500B02"/>
    <w:rsid w:val="00500C7A"/>
    <w:rsid w:val="00500C7C"/>
    <w:rsid w:val="00501161"/>
    <w:rsid w:val="0050127B"/>
    <w:rsid w:val="005012B1"/>
    <w:rsid w:val="00502059"/>
    <w:rsid w:val="005020B4"/>
    <w:rsid w:val="0050223E"/>
    <w:rsid w:val="00502553"/>
    <w:rsid w:val="005028DE"/>
    <w:rsid w:val="00502BC1"/>
    <w:rsid w:val="00502E5F"/>
    <w:rsid w:val="00503762"/>
    <w:rsid w:val="00503BE8"/>
    <w:rsid w:val="00503C61"/>
    <w:rsid w:val="00503DCC"/>
    <w:rsid w:val="00503EA4"/>
    <w:rsid w:val="005045B2"/>
    <w:rsid w:val="00504686"/>
    <w:rsid w:val="0050485A"/>
    <w:rsid w:val="00504B2B"/>
    <w:rsid w:val="00504DDC"/>
    <w:rsid w:val="00504F4A"/>
    <w:rsid w:val="005050BF"/>
    <w:rsid w:val="005053E4"/>
    <w:rsid w:val="005054B7"/>
    <w:rsid w:val="0050564E"/>
    <w:rsid w:val="0050572A"/>
    <w:rsid w:val="00505AEE"/>
    <w:rsid w:val="00505DCD"/>
    <w:rsid w:val="00506972"/>
    <w:rsid w:val="00506A3A"/>
    <w:rsid w:val="00506A3B"/>
    <w:rsid w:val="00506B34"/>
    <w:rsid w:val="00506B98"/>
    <w:rsid w:val="00506C3F"/>
    <w:rsid w:val="00506CA0"/>
    <w:rsid w:val="005073BA"/>
    <w:rsid w:val="005079EF"/>
    <w:rsid w:val="00507E05"/>
    <w:rsid w:val="0051007B"/>
    <w:rsid w:val="005102D6"/>
    <w:rsid w:val="00510626"/>
    <w:rsid w:val="00510635"/>
    <w:rsid w:val="005106A5"/>
    <w:rsid w:val="00510714"/>
    <w:rsid w:val="00511396"/>
    <w:rsid w:val="0051165F"/>
    <w:rsid w:val="0051186F"/>
    <w:rsid w:val="00511C0C"/>
    <w:rsid w:val="00511DA6"/>
    <w:rsid w:val="0051200F"/>
    <w:rsid w:val="005122AE"/>
    <w:rsid w:val="0051246C"/>
    <w:rsid w:val="00512640"/>
    <w:rsid w:val="00512668"/>
    <w:rsid w:val="00512708"/>
    <w:rsid w:val="0051283D"/>
    <w:rsid w:val="0051299A"/>
    <w:rsid w:val="00512A76"/>
    <w:rsid w:val="00512B9A"/>
    <w:rsid w:val="005130A7"/>
    <w:rsid w:val="005132E9"/>
    <w:rsid w:val="005133E3"/>
    <w:rsid w:val="00513671"/>
    <w:rsid w:val="005136FD"/>
    <w:rsid w:val="00513778"/>
    <w:rsid w:val="00513A2F"/>
    <w:rsid w:val="00513A30"/>
    <w:rsid w:val="00513B02"/>
    <w:rsid w:val="00513B56"/>
    <w:rsid w:val="00513D1C"/>
    <w:rsid w:val="00513DE6"/>
    <w:rsid w:val="00513FDE"/>
    <w:rsid w:val="00514489"/>
    <w:rsid w:val="00514720"/>
    <w:rsid w:val="005147D0"/>
    <w:rsid w:val="00514A1C"/>
    <w:rsid w:val="00514BFC"/>
    <w:rsid w:val="00514C97"/>
    <w:rsid w:val="005155C3"/>
    <w:rsid w:val="005157F6"/>
    <w:rsid w:val="00515AC4"/>
    <w:rsid w:val="00515BC1"/>
    <w:rsid w:val="00515C66"/>
    <w:rsid w:val="00515D3C"/>
    <w:rsid w:val="00516694"/>
    <w:rsid w:val="00516A6E"/>
    <w:rsid w:val="00516FEB"/>
    <w:rsid w:val="005171D6"/>
    <w:rsid w:val="005173BB"/>
    <w:rsid w:val="00517644"/>
    <w:rsid w:val="00517B97"/>
    <w:rsid w:val="00517C54"/>
    <w:rsid w:val="00517D93"/>
    <w:rsid w:val="00517F5D"/>
    <w:rsid w:val="005204EA"/>
    <w:rsid w:val="005206B3"/>
    <w:rsid w:val="005207D7"/>
    <w:rsid w:val="005207DF"/>
    <w:rsid w:val="00520847"/>
    <w:rsid w:val="00520E6B"/>
    <w:rsid w:val="00521200"/>
    <w:rsid w:val="0052155B"/>
    <w:rsid w:val="00521C44"/>
    <w:rsid w:val="00521D1A"/>
    <w:rsid w:val="00521D6A"/>
    <w:rsid w:val="00521DD8"/>
    <w:rsid w:val="00521F6F"/>
    <w:rsid w:val="005227EC"/>
    <w:rsid w:val="0052295D"/>
    <w:rsid w:val="00522E5C"/>
    <w:rsid w:val="005230FF"/>
    <w:rsid w:val="005231EA"/>
    <w:rsid w:val="00523268"/>
    <w:rsid w:val="005234D8"/>
    <w:rsid w:val="00523717"/>
    <w:rsid w:val="005237B0"/>
    <w:rsid w:val="00523861"/>
    <w:rsid w:val="00523935"/>
    <w:rsid w:val="00523981"/>
    <w:rsid w:val="00524D53"/>
    <w:rsid w:val="005254CC"/>
    <w:rsid w:val="005256C3"/>
    <w:rsid w:val="00526153"/>
    <w:rsid w:val="00526199"/>
    <w:rsid w:val="0052652E"/>
    <w:rsid w:val="00526579"/>
    <w:rsid w:val="00526670"/>
    <w:rsid w:val="00526720"/>
    <w:rsid w:val="00526886"/>
    <w:rsid w:val="005268CA"/>
    <w:rsid w:val="005268CC"/>
    <w:rsid w:val="00526C18"/>
    <w:rsid w:val="0052722C"/>
    <w:rsid w:val="00527449"/>
    <w:rsid w:val="0052756D"/>
    <w:rsid w:val="00527677"/>
    <w:rsid w:val="00527D97"/>
    <w:rsid w:val="005301AF"/>
    <w:rsid w:val="005302DC"/>
    <w:rsid w:val="00530435"/>
    <w:rsid w:val="005305EA"/>
    <w:rsid w:val="00530AB3"/>
    <w:rsid w:val="00530AE7"/>
    <w:rsid w:val="00530CBF"/>
    <w:rsid w:val="005317C4"/>
    <w:rsid w:val="0053195D"/>
    <w:rsid w:val="005319C2"/>
    <w:rsid w:val="00531A0B"/>
    <w:rsid w:val="00531B0F"/>
    <w:rsid w:val="00532329"/>
    <w:rsid w:val="005326B7"/>
    <w:rsid w:val="00532863"/>
    <w:rsid w:val="00532CBE"/>
    <w:rsid w:val="00532CFA"/>
    <w:rsid w:val="00532EDD"/>
    <w:rsid w:val="00532F94"/>
    <w:rsid w:val="00533055"/>
    <w:rsid w:val="005332D1"/>
    <w:rsid w:val="0053335C"/>
    <w:rsid w:val="00533570"/>
    <w:rsid w:val="0053370E"/>
    <w:rsid w:val="005337CA"/>
    <w:rsid w:val="0053388C"/>
    <w:rsid w:val="00533D7B"/>
    <w:rsid w:val="005340D7"/>
    <w:rsid w:val="0053426F"/>
    <w:rsid w:val="0053432A"/>
    <w:rsid w:val="0053438C"/>
    <w:rsid w:val="005349DB"/>
    <w:rsid w:val="00535E94"/>
    <w:rsid w:val="005360C3"/>
    <w:rsid w:val="00536202"/>
    <w:rsid w:val="00536792"/>
    <w:rsid w:val="005369BA"/>
    <w:rsid w:val="00536D13"/>
    <w:rsid w:val="00536D2E"/>
    <w:rsid w:val="005371AE"/>
    <w:rsid w:val="0053737A"/>
    <w:rsid w:val="005376A7"/>
    <w:rsid w:val="00537C02"/>
    <w:rsid w:val="005404D7"/>
    <w:rsid w:val="005405C8"/>
    <w:rsid w:val="00540743"/>
    <w:rsid w:val="0054095A"/>
    <w:rsid w:val="0054125F"/>
    <w:rsid w:val="0054133F"/>
    <w:rsid w:val="0054144E"/>
    <w:rsid w:val="00541803"/>
    <w:rsid w:val="00541877"/>
    <w:rsid w:val="00541988"/>
    <w:rsid w:val="00541BB7"/>
    <w:rsid w:val="00541CE5"/>
    <w:rsid w:val="00541D34"/>
    <w:rsid w:val="00541EB9"/>
    <w:rsid w:val="005422A9"/>
    <w:rsid w:val="005426FD"/>
    <w:rsid w:val="00542798"/>
    <w:rsid w:val="00542B5B"/>
    <w:rsid w:val="00542B82"/>
    <w:rsid w:val="00543D6C"/>
    <w:rsid w:val="0054425B"/>
    <w:rsid w:val="0054430F"/>
    <w:rsid w:val="0054441F"/>
    <w:rsid w:val="00544436"/>
    <w:rsid w:val="005446D2"/>
    <w:rsid w:val="0054480A"/>
    <w:rsid w:val="00544995"/>
    <w:rsid w:val="005449FA"/>
    <w:rsid w:val="00544A7D"/>
    <w:rsid w:val="00544BD9"/>
    <w:rsid w:val="00544D4A"/>
    <w:rsid w:val="00544ED6"/>
    <w:rsid w:val="00544EF9"/>
    <w:rsid w:val="00545426"/>
    <w:rsid w:val="0054546F"/>
    <w:rsid w:val="00545A65"/>
    <w:rsid w:val="00545A7D"/>
    <w:rsid w:val="00545DB8"/>
    <w:rsid w:val="005464B4"/>
    <w:rsid w:val="00546A35"/>
    <w:rsid w:val="00546AC2"/>
    <w:rsid w:val="00546B5A"/>
    <w:rsid w:val="00546C32"/>
    <w:rsid w:val="00546D88"/>
    <w:rsid w:val="005473B0"/>
    <w:rsid w:val="005476AF"/>
    <w:rsid w:val="00547734"/>
    <w:rsid w:val="00547A60"/>
    <w:rsid w:val="00547DE3"/>
    <w:rsid w:val="005501DB"/>
    <w:rsid w:val="00550442"/>
    <w:rsid w:val="00550701"/>
    <w:rsid w:val="00550D52"/>
    <w:rsid w:val="00550D77"/>
    <w:rsid w:val="00550D7A"/>
    <w:rsid w:val="00550F5D"/>
    <w:rsid w:val="00551115"/>
    <w:rsid w:val="00551134"/>
    <w:rsid w:val="0055132E"/>
    <w:rsid w:val="00551BF9"/>
    <w:rsid w:val="00551C12"/>
    <w:rsid w:val="00551FD2"/>
    <w:rsid w:val="005521BF"/>
    <w:rsid w:val="00552583"/>
    <w:rsid w:val="0055281C"/>
    <w:rsid w:val="005528BE"/>
    <w:rsid w:val="00552C03"/>
    <w:rsid w:val="00552F4A"/>
    <w:rsid w:val="00553012"/>
    <w:rsid w:val="00553367"/>
    <w:rsid w:val="005535E6"/>
    <w:rsid w:val="00553796"/>
    <w:rsid w:val="00553987"/>
    <w:rsid w:val="00553AC0"/>
    <w:rsid w:val="00553D2B"/>
    <w:rsid w:val="00553DD5"/>
    <w:rsid w:val="00553E9B"/>
    <w:rsid w:val="005541A7"/>
    <w:rsid w:val="00554430"/>
    <w:rsid w:val="00554527"/>
    <w:rsid w:val="005546F2"/>
    <w:rsid w:val="00554BA8"/>
    <w:rsid w:val="00554D38"/>
    <w:rsid w:val="0055515B"/>
    <w:rsid w:val="00555256"/>
    <w:rsid w:val="005553E3"/>
    <w:rsid w:val="0055545F"/>
    <w:rsid w:val="0055557F"/>
    <w:rsid w:val="005559CB"/>
    <w:rsid w:val="00555A0B"/>
    <w:rsid w:val="00556DC2"/>
    <w:rsid w:val="00557147"/>
    <w:rsid w:val="005573DA"/>
    <w:rsid w:val="005576E6"/>
    <w:rsid w:val="005577E9"/>
    <w:rsid w:val="005579F9"/>
    <w:rsid w:val="00557A09"/>
    <w:rsid w:val="00557D1D"/>
    <w:rsid w:val="00557E26"/>
    <w:rsid w:val="005603A2"/>
    <w:rsid w:val="005606DB"/>
    <w:rsid w:val="00560A16"/>
    <w:rsid w:val="00560BA3"/>
    <w:rsid w:val="0056110B"/>
    <w:rsid w:val="005614F2"/>
    <w:rsid w:val="00561795"/>
    <w:rsid w:val="005618CF"/>
    <w:rsid w:val="00561948"/>
    <w:rsid w:val="0056198E"/>
    <w:rsid w:val="00561B45"/>
    <w:rsid w:val="00561E8C"/>
    <w:rsid w:val="00561F4C"/>
    <w:rsid w:val="005621C3"/>
    <w:rsid w:val="00562A86"/>
    <w:rsid w:val="00562DEA"/>
    <w:rsid w:val="00563052"/>
    <w:rsid w:val="005630F4"/>
    <w:rsid w:val="0056342D"/>
    <w:rsid w:val="005634C2"/>
    <w:rsid w:val="00563639"/>
    <w:rsid w:val="0056399E"/>
    <w:rsid w:val="00563DB2"/>
    <w:rsid w:val="00563E72"/>
    <w:rsid w:val="00564246"/>
    <w:rsid w:val="00564470"/>
    <w:rsid w:val="005648D4"/>
    <w:rsid w:val="00564D6F"/>
    <w:rsid w:val="00564E85"/>
    <w:rsid w:val="00565084"/>
    <w:rsid w:val="00565526"/>
    <w:rsid w:val="005656C9"/>
    <w:rsid w:val="00565AF0"/>
    <w:rsid w:val="00565D86"/>
    <w:rsid w:val="00566073"/>
    <w:rsid w:val="0056646F"/>
    <w:rsid w:val="00566555"/>
    <w:rsid w:val="005665A3"/>
    <w:rsid w:val="0056663F"/>
    <w:rsid w:val="00566675"/>
    <w:rsid w:val="005666C8"/>
    <w:rsid w:val="00566919"/>
    <w:rsid w:val="00566992"/>
    <w:rsid w:val="00566B61"/>
    <w:rsid w:val="00566EF0"/>
    <w:rsid w:val="005670F3"/>
    <w:rsid w:val="005671A1"/>
    <w:rsid w:val="0056763E"/>
    <w:rsid w:val="005676BA"/>
    <w:rsid w:val="00567745"/>
    <w:rsid w:val="00567E5F"/>
    <w:rsid w:val="00567E83"/>
    <w:rsid w:val="00567EFC"/>
    <w:rsid w:val="00570013"/>
    <w:rsid w:val="0057002C"/>
    <w:rsid w:val="00570209"/>
    <w:rsid w:val="005704A5"/>
    <w:rsid w:val="00570859"/>
    <w:rsid w:val="00570AA0"/>
    <w:rsid w:val="00570B86"/>
    <w:rsid w:val="00570C6B"/>
    <w:rsid w:val="00570E40"/>
    <w:rsid w:val="005710EF"/>
    <w:rsid w:val="0057121E"/>
    <w:rsid w:val="005713C4"/>
    <w:rsid w:val="0057169E"/>
    <w:rsid w:val="00571BAE"/>
    <w:rsid w:val="00571DAD"/>
    <w:rsid w:val="00571FDF"/>
    <w:rsid w:val="0057207D"/>
    <w:rsid w:val="005727EC"/>
    <w:rsid w:val="00572842"/>
    <w:rsid w:val="005730DA"/>
    <w:rsid w:val="005732E7"/>
    <w:rsid w:val="00573344"/>
    <w:rsid w:val="005734F6"/>
    <w:rsid w:val="0057403D"/>
    <w:rsid w:val="005740A6"/>
    <w:rsid w:val="00574191"/>
    <w:rsid w:val="005747AD"/>
    <w:rsid w:val="00574AD1"/>
    <w:rsid w:val="00574C04"/>
    <w:rsid w:val="00575201"/>
    <w:rsid w:val="005755A0"/>
    <w:rsid w:val="005755ED"/>
    <w:rsid w:val="0057569D"/>
    <w:rsid w:val="005760FF"/>
    <w:rsid w:val="00576416"/>
    <w:rsid w:val="00576AFF"/>
    <w:rsid w:val="00576BDF"/>
    <w:rsid w:val="00576BF8"/>
    <w:rsid w:val="00576D30"/>
    <w:rsid w:val="00576F85"/>
    <w:rsid w:val="00577021"/>
    <w:rsid w:val="0057711A"/>
    <w:rsid w:val="00577365"/>
    <w:rsid w:val="005775A5"/>
    <w:rsid w:val="0057781C"/>
    <w:rsid w:val="00577868"/>
    <w:rsid w:val="005779ED"/>
    <w:rsid w:val="00577C71"/>
    <w:rsid w:val="00577DC1"/>
    <w:rsid w:val="0058011A"/>
    <w:rsid w:val="00580C21"/>
    <w:rsid w:val="00580E98"/>
    <w:rsid w:val="00580ED3"/>
    <w:rsid w:val="00581272"/>
    <w:rsid w:val="005813AA"/>
    <w:rsid w:val="005813CB"/>
    <w:rsid w:val="005816F9"/>
    <w:rsid w:val="00581B8B"/>
    <w:rsid w:val="00581E89"/>
    <w:rsid w:val="00581FC9"/>
    <w:rsid w:val="0058223C"/>
    <w:rsid w:val="0058242E"/>
    <w:rsid w:val="00582CDB"/>
    <w:rsid w:val="00582FF6"/>
    <w:rsid w:val="0058311E"/>
    <w:rsid w:val="0058316B"/>
    <w:rsid w:val="005833C2"/>
    <w:rsid w:val="00583485"/>
    <w:rsid w:val="00583654"/>
    <w:rsid w:val="00583811"/>
    <w:rsid w:val="00584240"/>
    <w:rsid w:val="005844B1"/>
    <w:rsid w:val="005849D3"/>
    <w:rsid w:val="00584FFE"/>
    <w:rsid w:val="005851EE"/>
    <w:rsid w:val="00585230"/>
    <w:rsid w:val="005852B9"/>
    <w:rsid w:val="00585457"/>
    <w:rsid w:val="005854F9"/>
    <w:rsid w:val="005855D6"/>
    <w:rsid w:val="005856D7"/>
    <w:rsid w:val="0058575B"/>
    <w:rsid w:val="00585D8D"/>
    <w:rsid w:val="00585EF8"/>
    <w:rsid w:val="00586425"/>
    <w:rsid w:val="005865DF"/>
    <w:rsid w:val="0058662A"/>
    <w:rsid w:val="00586783"/>
    <w:rsid w:val="00586790"/>
    <w:rsid w:val="00586B18"/>
    <w:rsid w:val="005870F9"/>
    <w:rsid w:val="0058710F"/>
    <w:rsid w:val="005877E4"/>
    <w:rsid w:val="00587BA1"/>
    <w:rsid w:val="0059034C"/>
    <w:rsid w:val="005903A4"/>
    <w:rsid w:val="00590672"/>
    <w:rsid w:val="00590693"/>
    <w:rsid w:val="005907BE"/>
    <w:rsid w:val="00590923"/>
    <w:rsid w:val="00590CE0"/>
    <w:rsid w:val="00590FF9"/>
    <w:rsid w:val="005910D0"/>
    <w:rsid w:val="00591110"/>
    <w:rsid w:val="0059132A"/>
    <w:rsid w:val="00591451"/>
    <w:rsid w:val="005919B5"/>
    <w:rsid w:val="00591B6D"/>
    <w:rsid w:val="00591DDE"/>
    <w:rsid w:val="005922CC"/>
    <w:rsid w:val="00592450"/>
    <w:rsid w:val="005925C9"/>
    <w:rsid w:val="00592F95"/>
    <w:rsid w:val="0059327C"/>
    <w:rsid w:val="0059329F"/>
    <w:rsid w:val="0059354D"/>
    <w:rsid w:val="00593D56"/>
    <w:rsid w:val="0059467C"/>
    <w:rsid w:val="005947FA"/>
    <w:rsid w:val="00594BC5"/>
    <w:rsid w:val="00594CC2"/>
    <w:rsid w:val="00594E43"/>
    <w:rsid w:val="00594F6A"/>
    <w:rsid w:val="0059535F"/>
    <w:rsid w:val="005953D3"/>
    <w:rsid w:val="00595604"/>
    <w:rsid w:val="00595972"/>
    <w:rsid w:val="00595994"/>
    <w:rsid w:val="00596392"/>
    <w:rsid w:val="0059658E"/>
    <w:rsid w:val="005966FF"/>
    <w:rsid w:val="005967E9"/>
    <w:rsid w:val="00596939"/>
    <w:rsid w:val="0059701E"/>
    <w:rsid w:val="0059766D"/>
    <w:rsid w:val="00597706"/>
    <w:rsid w:val="0059775C"/>
    <w:rsid w:val="00597AA7"/>
    <w:rsid w:val="00597DFA"/>
    <w:rsid w:val="00597E0E"/>
    <w:rsid w:val="00597E79"/>
    <w:rsid w:val="00597F1E"/>
    <w:rsid w:val="005A01A8"/>
    <w:rsid w:val="005A01D5"/>
    <w:rsid w:val="005A0265"/>
    <w:rsid w:val="005A02A7"/>
    <w:rsid w:val="005A04C8"/>
    <w:rsid w:val="005A0650"/>
    <w:rsid w:val="005A082E"/>
    <w:rsid w:val="005A0921"/>
    <w:rsid w:val="005A09B2"/>
    <w:rsid w:val="005A09B8"/>
    <w:rsid w:val="005A1119"/>
    <w:rsid w:val="005A11DC"/>
    <w:rsid w:val="005A1520"/>
    <w:rsid w:val="005A17EC"/>
    <w:rsid w:val="005A181F"/>
    <w:rsid w:val="005A1BFA"/>
    <w:rsid w:val="005A1C2D"/>
    <w:rsid w:val="005A1DDA"/>
    <w:rsid w:val="005A24BA"/>
    <w:rsid w:val="005A281E"/>
    <w:rsid w:val="005A28AE"/>
    <w:rsid w:val="005A2B34"/>
    <w:rsid w:val="005A2BBA"/>
    <w:rsid w:val="005A2C5D"/>
    <w:rsid w:val="005A2E38"/>
    <w:rsid w:val="005A315F"/>
    <w:rsid w:val="005A3458"/>
    <w:rsid w:val="005A35C9"/>
    <w:rsid w:val="005A35DF"/>
    <w:rsid w:val="005A3B8B"/>
    <w:rsid w:val="005A3D85"/>
    <w:rsid w:val="005A401B"/>
    <w:rsid w:val="005A408B"/>
    <w:rsid w:val="005A4550"/>
    <w:rsid w:val="005A493D"/>
    <w:rsid w:val="005A4F2E"/>
    <w:rsid w:val="005A4FB5"/>
    <w:rsid w:val="005A56BD"/>
    <w:rsid w:val="005A56F1"/>
    <w:rsid w:val="005A57A4"/>
    <w:rsid w:val="005A5ACA"/>
    <w:rsid w:val="005A5B75"/>
    <w:rsid w:val="005A6525"/>
    <w:rsid w:val="005A6642"/>
    <w:rsid w:val="005A6A16"/>
    <w:rsid w:val="005A6A4B"/>
    <w:rsid w:val="005A6AA8"/>
    <w:rsid w:val="005A6ABD"/>
    <w:rsid w:val="005A6CD7"/>
    <w:rsid w:val="005A6E86"/>
    <w:rsid w:val="005A7010"/>
    <w:rsid w:val="005A7356"/>
    <w:rsid w:val="005A76B6"/>
    <w:rsid w:val="005A7726"/>
    <w:rsid w:val="005A7B29"/>
    <w:rsid w:val="005B02C0"/>
    <w:rsid w:val="005B0307"/>
    <w:rsid w:val="005B0333"/>
    <w:rsid w:val="005B0347"/>
    <w:rsid w:val="005B052F"/>
    <w:rsid w:val="005B1292"/>
    <w:rsid w:val="005B16B8"/>
    <w:rsid w:val="005B185A"/>
    <w:rsid w:val="005B189C"/>
    <w:rsid w:val="005B1B96"/>
    <w:rsid w:val="005B1DA1"/>
    <w:rsid w:val="005B1EAC"/>
    <w:rsid w:val="005B212A"/>
    <w:rsid w:val="005B2184"/>
    <w:rsid w:val="005B292A"/>
    <w:rsid w:val="005B29C8"/>
    <w:rsid w:val="005B2C9C"/>
    <w:rsid w:val="005B2DEC"/>
    <w:rsid w:val="005B2EB2"/>
    <w:rsid w:val="005B3332"/>
    <w:rsid w:val="005B34F7"/>
    <w:rsid w:val="005B3641"/>
    <w:rsid w:val="005B3716"/>
    <w:rsid w:val="005B385E"/>
    <w:rsid w:val="005B38D5"/>
    <w:rsid w:val="005B38E0"/>
    <w:rsid w:val="005B3B29"/>
    <w:rsid w:val="005B3C5A"/>
    <w:rsid w:val="005B3E6E"/>
    <w:rsid w:val="005B4124"/>
    <w:rsid w:val="005B432D"/>
    <w:rsid w:val="005B44FF"/>
    <w:rsid w:val="005B48E4"/>
    <w:rsid w:val="005B4A96"/>
    <w:rsid w:val="005B4AEC"/>
    <w:rsid w:val="005B4E53"/>
    <w:rsid w:val="005B507E"/>
    <w:rsid w:val="005B50B2"/>
    <w:rsid w:val="005B50DD"/>
    <w:rsid w:val="005B546C"/>
    <w:rsid w:val="005B549B"/>
    <w:rsid w:val="005B54E9"/>
    <w:rsid w:val="005B588E"/>
    <w:rsid w:val="005B5890"/>
    <w:rsid w:val="005B5A58"/>
    <w:rsid w:val="005B5AEE"/>
    <w:rsid w:val="005B5B3A"/>
    <w:rsid w:val="005B63C4"/>
    <w:rsid w:val="005B648C"/>
    <w:rsid w:val="005B66C6"/>
    <w:rsid w:val="005B67A4"/>
    <w:rsid w:val="005B6E7F"/>
    <w:rsid w:val="005B726C"/>
    <w:rsid w:val="005B74D5"/>
    <w:rsid w:val="005B7750"/>
    <w:rsid w:val="005B77DB"/>
    <w:rsid w:val="005B784C"/>
    <w:rsid w:val="005B7889"/>
    <w:rsid w:val="005B7BA5"/>
    <w:rsid w:val="005B7DEF"/>
    <w:rsid w:val="005B7FF5"/>
    <w:rsid w:val="005C01C6"/>
    <w:rsid w:val="005C021B"/>
    <w:rsid w:val="005C055F"/>
    <w:rsid w:val="005C0577"/>
    <w:rsid w:val="005C05A9"/>
    <w:rsid w:val="005C0A6B"/>
    <w:rsid w:val="005C11B7"/>
    <w:rsid w:val="005C13D0"/>
    <w:rsid w:val="005C143B"/>
    <w:rsid w:val="005C1C4B"/>
    <w:rsid w:val="005C1D6C"/>
    <w:rsid w:val="005C1E33"/>
    <w:rsid w:val="005C23C6"/>
    <w:rsid w:val="005C2420"/>
    <w:rsid w:val="005C27AE"/>
    <w:rsid w:val="005C2807"/>
    <w:rsid w:val="005C2872"/>
    <w:rsid w:val="005C2993"/>
    <w:rsid w:val="005C2B74"/>
    <w:rsid w:val="005C2C40"/>
    <w:rsid w:val="005C2DA4"/>
    <w:rsid w:val="005C3003"/>
    <w:rsid w:val="005C3100"/>
    <w:rsid w:val="005C3391"/>
    <w:rsid w:val="005C34AB"/>
    <w:rsid w:val="005C3507"/>
    <w:rsid w:val="005C352F"/>
    <w:rsid w:val="005C3737"/>
    <w:rsid w:val="005C3BCB"/>
    <w:rsid w:val="005C4080"/>
    <w:rsid w:val="005C409F"/>
    <w:rsid w:val="005C410E"/>
    <w:rsid w:val="005C47CC"/>
    <w:rsid w:val="005C4C9D"/>
    <w:rsid w:val="005C4D12"/>
    <w:rsid w:val="005C4D5B"/>
    <w:rsid w:val="005C4FBD"/>
    <w:rsid w:val="005C4FDC"/>
    <w:rsid w:val="005C54EB"/>
    <w:rsid w:val="005C5935"/>
    <w:rsid w:val="005C5F39"/>
    <w:rsid w:val="005C5FC1"/>
    <w:rsid w:val="005C6890"/>
    <w:rsid w:val="005C68AD"/>
    <w:rsid w:val="005C68BD"/>
    <w:rsid w:val="005C6D85"/>
    <w:rsid w:val="005C6F61"/>
    <w:rsid w:val="005C70B5"/>
    <w:rsid w:val="005C73E2"/>
    <w:rsid w:val="005C790E"/>
    <w:rsid w:val="005C7AA8"/>
    <w:rsid w:val="005C7AEB"/>
    <w:rsid w:val="005C7B1D"/>
    <w:rsid w:val="005C7DF7"/>
    <w:rsid w:val="005C7F88"/>
    <w:rsid w:val="005D00EE"/>
    <w:rsid w:val="005D02AB"/>
    <w:rsid w:val="005D0329"/>
    <w:rsid w:val="005D0997"/>
    <w:rsid w:val="005D0A43"/>
    <w:rsid w:val="005D0A72"/>
    <w:rsid w:val="005D0B22"/>
    <w:rsid w:val="005D0E50"/>
    <w:rsid w:val="005D0EC4"/>
    <w:rsid w:val="005D0F0D"/>
    <w:rsid w:val="005D13AF"/>
    <w:rsid w:val="005D148D"/>
    <w:rsid w:val="005D1FE3"/>
    <w:rsid w:val="005D20EA"/>
    <w:rsid w:val="005D24E1"/>
    <w:rsid w:val="005D271B"/>
    <w:rsid w:val="005D2D7C"/>
    <w:rsid w:val="005D30DA"/>
    <w:rsid w:val="005D31D9"/>
    <w:rsid w:val="005D332D"/>
    <w:rsid w:val="005D3352"/>
    <w:rsid w:val="005D3490"/>
    <w:rsid w:val="005D3AD7"/>
    <w:rsid w:val="005D3CD1"/>
    <w:rsid w:val="005D3D08"/>
    <w:rsid w:val="005D3ECA"/>
    <w:rsid w:val="005D3F0A"/>
    <w:rsid w:val="005D4021"/>
    <w:rsid w:val="005D4587"/>
    <w:rsid w:val="005D47FE"/>
    <w:rsid w:val="005D4D9B"/>
    <w:rsid w:val="005D508C"/>
    <w:rsid w:val="005D51D0"/>
    <w:rsid w:val="005D5549"/>
    <w:rsid w:val="005D56CC"/>
    <w:rsid w:val="005D5B25"/>
    <w:rsid w:val="005D5D4D"/>
    <w:rsid w:val="005D6521"/>
    <w:rsid w:val="005D65A6"/>
    <w:rsid w:val="005D6720"/>
    <w:rsid w:val="005D6933"/>
    <w:rsid w:val="005D6A5F"/>
    <w:rsid w:val="005D6C39"/>
    <w:rsid w:val="005D6C55"/>
    <w:rsid w:val="005D6CD3"/>
    <w:rsid w:val="005D72C4"/>
    <w:rsid w:val="005D735B"/>
    <w:rsid w:val="005D7711"/>
    <w:rsid w:val="005D79EC"/>
    <w:rsid w:val="005D7AF0"/>
    <w:rsid w:val="005D7BCE"/>
    <w:rsid w:val="005D7C25"/>
    <w:rsid w:val="005D7F11"/>
    <w:rsid w:val="005D7F80"/>
    <w:rsid w:val="005E0680"/>
    <w:rsid w:val="005E128B"/>
    <w:rsid w:val="005E12AD"/>
    <w:rsid w:val="005E19FC"/>
    <w:rsid w:val="005E1A23"/>
    <w:rsid w:val="005E1BD8"/>
    <w:rsid w:val="005E1D43"/>
    <w:rsid w:val="005E1DB8"/>
    <w:rsid w:val="005E20EA"/>
    <w:rsid w:val="005E22B3"/>
    <w:rsid w:val="005E24AB"/>
    <w:rsid w:val="005E2555"/>
    <w:rsid w:val="005E25BB"/>
    <w:rsid w:val="005E318E"/>
    <w:rsid w:val="005E3293"/>
    <w:rsid w:val="005E3CDF"/>
    <w:rsid w:val="005E42A1"/>
    <w:rsid w:val="005E434A"/>
    <w:rsid w:val="005E4650"/>
    <w:rsid w:val="005E4B19"/>
    <w:rsid w:val="005E5565"/>
    <w:rsid w:val="005E5710"/>
    <w:rsid w:val="005E572D"/>
    <w:rsid w:val="005E57F7"/>
    <w:rsid w:val="005E58B2"/>
    <w:rsid w:val="005E5C6A"/>
    <w:rsid w:val="005E5C9E"/>
    <w:rsid w:val="005E638C"/>
    <w:rsid w:val="005E63BF"/>
    <w:rsid w:val="005E6C41"/>
    <w:rsid w:val="005E6D6A"/>
    <w:rsid w:val="005E7B19"/>
    <w:rsid w:val="005E7B3E"/>
    <w:rsid w:val="005E7C25"/>
    <w:rsid w:val="005E7CDC"/>
    <w:rsid w:val="005E7D24"/>
    <w:rsid w:val="005E7DA6"/>
    <w:rsid w:val="005F04DC"/>
    <w:rsid w:val="005F04F6"/>
    <w:rsid w:val="005F0AF6"/>
    <w:rsid w:val="005F0FEF"/>
    <w:rsid w:val="005F14B6"/>
    <w:rsid w:val="005F164A"/>
    <w:rsid w:val="005F1661"/>
    <w:rsid w:val="005F1804"/>
    <w:rsid w:val="005F2046"/>
    <w:rsid w:val="005F20A1"/>
    <w:rsid w:val="005F22FB"/>
    <w:rsid w:val="005F26C3"/>
    <w:rsid w:val="005F26CD"/>
    <w:rsid w:val="005F2A56"/>
    <w:rsid w:val="005F2B76"/>
    <w:rsid w:val="005F2B85"/>
    <w:rsid w:val="005F31D0"/>
    <w:rsid w:val="005F3498"/>
    <w:rsid w:val="005F3AEF"/>
    <w:rsid w:val="005F3DE3"/>
    <w:rsid w:val="005F4279"/>
    <w:rsid w:val="005F44EB"/>
    <w:rsid w:val="005F45EC"/>
    <w:rsid w:val="005F5237"/>
    <w:rsid w:val="005F53C7"/>
    <w:rsid w:val="005F57C7"/>
    <w:rsid w:val="005F5ACB"/>
    <w:rsid w:val="005F5AEB"/>
    <w:rsid w:val="005F5E4E"/>
    <w:rsid w:val="005F608B"/>
    <w:rsid w:val="005F61B2"/>
    <w:rsid w:val="005F623E"/>
    <w:rsid w:val="005F6F79"/>
    <w:rsid w:val="005F7014"/>
    <w:rsid w:val="005F74F6"/>
    <w:rsid w:val="005F7820"/>
    <w:rsid w:val="005F7A97"/>
    <w:rsid w:val="005F7BC8"/>
    <w:rsid w:val="005F7E11"/>
    <w:rsid w:val="005F7FAB"/>
    <w:rsid w:val="00600281"/>
    <w:rsid w:val="00600318"/>
    <w:rsid w:val="006004F6"/>
    <w:rsid w:val="00600942"/>
    <w:rsid w:val="0060097E"/>
    <w:rsid w:val="00600AB5"/>
    <w:rsid w:val="00600C5C"/>
    <w:rsid w:val="00600D22"/>
    <w:rsid w:val="00600DF0"/>
    <w:rsid w:val="0060105B"/>
    <w:rsid w:val="006014FC"/>
    <w:rsid w:val="00601B40"/>
    <w:rsid w:val="006021AC"/>
    <w:rsid w:val="006023C9"/>
    <w:rsid w:val="0060254A"/>
    <w:rsid w:val="006025F7"/>
    <w:rsid w:val="00602C69"/>
    <w:rsid w:val="00602CB0"/>
    <w:rsid w:val="00602DD0"/>
    <w:rsid w:val="00602F51"/>
    <w:rsid w:val="006033E9"/>
    <w:rsid w:val="00603819"/>
    <w:rsid w:val="00603A2F"/>
    <w:rsid w:val="00603BE1"/>
    <w:rsid w:val="00603C8B"/>
    <w:rsid w:val="00603DC0"/>
    <w:rsid w:val="00604061"/>
    <w:rsid w:val="006041ED"/>
    <w:rsid w:val="00604466"/>
    <w:rsid w:val="00604B34"/>
    <w:rsid w:val="00604DA7"/>
    <w:rsid w:val="00604FBF"/>
    <w:rsid w:val="00605048"/>
    <w:rsid w:val="0060535F"/>
    <w:rsid w:val="00605758"/>
    <w:rsid w:val="0060575E"/>
    <w:rsid w:val="0060598B"/>
    <w:rsid w:val="00605A0B"/>
    <w:rsid w:val="00605A33"/>
    <w:rsid w:val="00605A8D"/>
    <w:rsid w:val="00606313"/>
    <w:rsid w:val="006063F2"/>
    <w:rsid w:val="00606512"/>
    <w:rsid w:val="00606FE9"/>
    <w:rsid w:val="00606FFC"/>
    <w:rsid w:val="00607306"/>
    <w:rsid w:val="0060764A"/>
    <w:rsid w:val="00607856"/>
    <w:rsid w:val="00607AE9"/>
    <w:rsid w:val="00607D3D"/>
    <w:rsid w:val="006102E1"/>
    <w:rsid w:val="006104C8"/>
    <w:rsid w:val="00610639"/>
    <w:rsid w:val="006109D5"/>
    <w:rsid w:val="00610F5F"/>
    <w:rsid w:val="006110B7"/>
    <w:rsid w:val="00611289"/>
    <w:rsid w:val="0061180F"/>
    <w:rsid w:val="00611B39"/>
    <w:rsid w:val="00611C68"/>
    <w:rsid w:val="00612327"/>
    <w:rsid w:val="00613013"/>
    <w:rsid w:val="00613065"/>
    <w:rsid w:val="006130C4"/>
    <w:rsid w:val="00613372"/>
    <w:rsid w:val="0061354C"/>
    <w:rsid w:val="00613C68"/>
    <w:rsid w:val="00613CCB"/>
    <w:rsid w:val="00613E42"/>
    <w:rsid w:val="006140BC"/>
    <w:rsid w:val="00614484"/>
    <w:rsid w:val="00614542"/>
    <w:rsid w:val="00614546"/>
    <w:rsid w:val="006149C6"/>
    <w:rsid w:val="00614BBC"/>
    <w:rsid w:val="00615012"/>
    <w:rsid w:val="006153BC"/>
    <w:rsid w:val="006157B3"/>
    <w:rsid w:val="00615E97"/>
    <w:rsid w:val="00615FEC"/>
    <w:rsid w:val="006161B2"/>
    <w:rsid w:val="00616459"/>
    <w:rsid w:val="0061670C"/>
    <w:rsid w:val="0061679D"/>
    <w:rsid w:val="00616893"/>
    <w:rsid w:val="00616908"/>
    <w:rsid w:val="00616990"/>
    <w:rsid w:val="00616F90"/>
    <w:rsid w:val="00616FA1"/>
    <w:rsid w:val="00617012"/>
    <w:rsid w:val="00617B4A"/>
    <w:rsid w:val="006204BC"/>
    <w:rsid w:val="0062067C"/>
    <w:rsid w:val="006206B5"/>
    <w:rsid w:val="0062087E"/>
    <w:rsid w:val="006209B7"/>
    <w:rsid w:val="00620B1C"/>
    <w:rsid w:val="00620E68"/>
    <w:rsid w:val="00621622"/>
    <w:rsid w:val="0062164C"/>
    <w:rsid w:val="00621881"/>
    <w:rsid w:val="0062191C"/>
    <w:rsid w:val="00621CCD"/>
    <w:rsid w:val="00621E58"/>
    <w:rsid w:val="00621F6E"/>
    <w:rsid w:val="00622064"/>
    <w:rsid w:val="00622261"/>
    <w:rsid w:val="006229A9"/>
    <w:rsid w:val="006229C7"/>
    <w:rsid w:val="00622B60"/>
    <w:rsid w:val="00622CEF"/>
    <w:rsid w:val="00622CFF"/>
    <w:rsid w:val="006233FB"/>
    <w:rsid w:val="00623720"/>
    <w:rsid w:val="0062393E"/>
    <w:rsid w:val="00624070"/>
    <w:rsid w:val="00624402"/>
    <w:rsid w:val="0062443A"/>
    <w:rsid w:val="00624481"/>
    <w:rsid w:val="00624C8D"/>
    <w:rsid w:val="00625C4B"/>
    <w:rsid w:val="00625D3B"/>
    <w:rsid w:val="00625DB7"/>
    <w:rsid w:val="00626317"/>
    <w:rsid w:val="00626D2D"/>
    <w:rsid w:val="00626FD0"/>
    <w:rsid w:val="00627355"/>
    <w:rsid w:val="006273F3"/>
    <w:rsid w:val="00627712"/>
    <w:rsid w:val="00627A56"/>
    <w:rsid w:val="00627F10"/>
    <w:rsid w:val="00630541"/>
    <w:rsid w:val="006306AA"/>
    <w:rsid w:val="006306D9"/>
    <w:rsid w:val="00630821"/>
    <w:rsid w:val="00630984"/>
    <w:rsid w:val="00630B1B"/>
    <w:rsid w:val="00630B3E"/>
    <w:rsid w:val="0063108A"/>
    <w:rsid w:val="0063141C"/>
    <w:rsid w:val="0063141E"/>
    <w:rsid w:val="00631444"/>
    <w:rsid w:val="006318AC"/>
    <w:rsid w:val="00631C70"/>
    <w:rsid w:val="00631D86"/>
    <w:rsid w:val="00631F11"/>
    <w:rsid w:val="00632405"/>
    <w:rsid w:val="0063257E"/>
    <w:rsid w:val="00632619"/>
    <w:rsid w:val="00632799"/>
    <w:rsid w:val="006328D2"/>
    <w:rsid w:val="006328F9"/>
    <w:rsid w:val="00632A04"/>
    <w:rsid w:val="00632C6D"/>
    <w:rsid w:val="0063345F"/>
    <w:rsid w:val="00633674"/>
    <w:rsid w:val="006336C9"/>
    <w:rsid w:val="00633E80"/>
    <w:rsid w:val="00633E89"/>
    <w:rsid w:val="00633EBC"/>
    <w:rsid w:val="00633EBE"/>
    <w:rsid w:val="00634017"/>
    <w:rsid w:val="0063428D"/>
    <w:rsid w:val="006342E3"/>
    <w:rsid w:val="00634644"/>
    <w:rsid w:val="00634796"/>
    <w:rsid w:val="00634B1A"/>
    <w:rsid w:val="00634C70"/>
    <w:rsid w:val="00634D3E"/>
    <w:rsid w:val="00634DC7"/>
    <w:rsid w:val="006351DF"/>
    <w:rsid w:val="00635229"/>
    <w:rsid w:val="00635286"/>
    <w:rsid w:val="0063536D"/>
    <w:rsid w:val="00635529"/>
    <w:rsid w:val="0063561D"/>
    <w:rsid w:val="00635850"/>
    <w:rsid w:val="006358CD"/>
    <w:rsid w:val="00635940"/>
    <w:rsid w:val="006359AD"/>
    <w:rsid w:val="00635CB4"/>
    <w:rsid w:val="00636229"/>
    <w:rsid w:val="0063668A"/>
    <w:rsid w:val="00636A33"/>
    <w:rsid w:val="00636BF0"/>
    <w:rsid w:val="00637225"/>
    <w:rsid w:val="006376A5"/>
    <w:rsid w:val="006377A1"/>
    <w:rsid w:val="00637E90"/>
    <w:rsid w:val="006404A0"/>
    <w:rsid w:val="00640584"/>
    <w:rsid w:val="00640BEB"/>
    <w:rsid w:val="00640C41"/>
    <w:rsid w:val="006410CC"/>
    <w:rsid w:val="00641196"/>
    <w:rsid w:val="00641292"/>
    <w:rsid w:val="0064135D"/>
    <w:rsid w:val="006413DA"/>
    <w:rsid w:val="006416B3"/>
    <w:rsid w:val="00641A49"/>
    <w:rsid w:val="00641AD2"/>
    <w:rsid w:val="00641B41"/>
    <w:rsid w:val="00641C19"/>
    <w:rsid w:val="00641D4F"/>
    <w:rsid w:val="00641DF3"/>
    <w:rsid w:val="00641EEC"/>
    <w:rsid w:val="00642186"/>
    <w:rsid w:val="0064218E"/>
    <w:rsid w:val="006425B6"/>
    <w:rsid w:val="0064263A"/>
    <w:rsid w:val="006427F2"/>
    <w:rsid w:val="006427FA"/>
    <w:rsid w:val="006428D2"/>
    <w:rsid w:val="00643051"/>
    <w:rsid w:val="006439E4"/>
    <w:rsid w:val="00643C66"/>
    <w:rsid w:val="00643C97"/>
    <w:rsid w:val="00643CE7"/>
    <w:rsid w:val="006440F0"/>
    <w:rsid w:val="00644353"/>
    <w:rsid w:val="0064442B"/>
    <w:rsid w:val="00644A2B"/>
    <w:rsid w:val="00644E57"/>
    <w:rsid w:val="00645667"/>
    <w:rsid w:val="006456EC"/>
    <w:rsid w:val="00645E51"/>
    <w:rsid w:val="00646016"/>
    <w:rsid w:val="00646342"/>
    <w:rsid w:val="006469C1"/>
    <w:rsid w:val="00646C1F"/>
    <w:rsid w:val="00647624"/>
    <w:rsid w:val="00647BD5"/>
    <w:rsid w:val="00647C87"/>
    <w:rsid w:val="0065001C"/>
    <w:rsid w:val="00650301"/>
    <w:rsid w:val="006504B1"/>
    <w:rsid w:val="00650575"/>
    <w:rsid w:val="006505E2"/>
    <w:rsid w:val="0065083C"/>
    <w:rsid w:val="00650903"/>
    <w:rsid w:val="006509B9"/>
    <w:rsid w:val="00650BCB"/>
    <w:rsid w:val="00650D08"/>
    <w:rsid w:val="00650DD6"/>
    <w:rsid w:val="00650F0D"/>
    <w:rsid w:val="00650F68"/>
    <w:rsid w:val="00651240"/>
    <w:rsid w:val="0065125C"/>
    <w:rsid w:val="0065147B"/>
    <w:rsid w:val="00651826"/>
    <w:rsid w:val="00651A30"/>
    <w:rsid w:val="00651A72"/>
    <w:rsid w:val="0065216C"/>
    <w:rsid w:val="006521C6"/>
    <w:rsid w:val="0065227B"/>
    <w:rsid w:val="006522C9"/>
    <w:rsid w:val="006526ED"/>
    <w:rsid w:val="00652AC4"/>
    <w:rsid w:val="00652AD3"/>
    <w:rsid w:val="00652C7E"/>
    <w:rsid w:val="00652E53"/>
    <w:rsid w:val="00652F8A"/>
    <w:rsid w:val="00653012"/>
    <w:rsid w:val="00653041"/>
    <w:rsid w:val="00653176"/>
    <w:rsid w:val="0065345C"/>
    <w:rsid w:val="006534AF"/>
    <w:rsid w:val="006537C9"/>
    <w:rsid w:val="006541E7"/>
    <w:rsid w:val="00654475"/>
    <w:rsid w:val="006545AE"/>
    <w:rsid w:val="0065460B"/>
    <w:rsid w:val="00654970"/>
    <w:rsid w:val="00654A6E"/>
    <w:rsid w:val="00654B96"/>
    <w:rsid w:val="00654D41"/>
    <w:rsid w:val="00655335"/>
    <w:rsid w:val="006558EC"/>
    <w:rsid w:val="00655BBB"/>
    <w:rsid w:val="00655BDC"/>
    <w:rsid w:val="00655BF3"/>
    <w:rsid w:val="00655D8F"/>
    <w:rsid w:val="00655DC6"/>
    <w:rsid w:val="00656032"/>
    <w:rsid w:val="006561EE"/>
    <w:rsid w:val="0065636A"/>
    <w:rsid w:val="006565B8"/>
    <w:rsid w:val="00656641"/>
    <w:rsid w:val="006568C9"/>
    <w:rsid w:val="00656995"/>
    <w:rsid w:val="006569A7"/>
    <w:rsid w:val="00656CCF"/>
    <w:rsid w:val="006572A6"/>
    <w:rsid w:val="006573B1"/>
    <w:rsid w:val="00657461"/>
    <w:rsid w:val="00657735"/>
    <w:rsid w:val="00657EF5"/>
    <w:rsid w:val="00657F3F"/>
    <w:rsid w:val="0066032A"/>
    <w:rsid w:val="006604FA"/>
    <w:rsid w:val="006606D8"/>
    <w:rsid w:val="00660899"/>
    <w:rsid w:val="00660A7D"/>
    <w:rsid w:val="00660FF1"/>
    <w:rsid w:val="00661272"/>
    <w:rsid w:val="0066144B"/>
    <w:rsid w:val="006616FE"/>
    <w:rsid w:val="006618B0"/>
    <w:rsid w:val="006618B8"/>
    <w:rsid w:val="006619D2"/>
    <w:rsid w:val="00661AAC"/>
    <w:rsid w:val="00661E53"/>
    <w:rsid w:val="006620E8"/>
    <w:rsid w:val="006621A4"/>
    <w:rsid w:val="006625B8"/>
    <w:rsid w:val="00662857"/>
    <w:rsid w:val="0066298D"/>
    <w:rsid w:val="00662A2C"/>
    <w:rsid w:val="00662B26"/>
    <w:rsid w:val="00662C11"/>
    <w:rsid w:val="00663090"/>
    <w:rsid w:val="00663591"/>
    <w:rsid w:val="0066378A"/>
    <w:rsid w:val="006638AA"/>
    <w:rsid w:val="006639BF"/>
    <w:rsid w:val="00663A1A"/>
    <w:rsid w:val="00663ACB"/>
    <w:rsid w:val="00663C57"/>
    <w:rsid w:val="00663F92"/>
    <w:rsid w:val="00663FCE"/>
    <w:rsid w:val="0066422B"/>
    <w:rsid w:val="0066434B"/>
    <w:rsid w:val="006644DB"/>
    <w:rsid w:val="00664C5D"/>
    <w:rsid w:val="00664E58"/>
    <w:rsid w:val="00664E98"/>
    <w:rsid w:val="00665093"/>
    <w:rsid w:val="00665178"/>
    <w:rsid w:val="0066557B"/>
    <w:rsid w:val="006655A8"/>
    <w:rsid w:val="006659C1"/>
    <w:rsid w:val="00665BFD"/>
    <w:rsid w:val="00665F6A"/>
    <w:rsid w:val="006661A8"/>
    <w:rsid w:val="0066665C"/>
    <w:rsid w:val="006668BA"/>
    <w:rsid w:val="006668F1"/>
    <w:rsid w:val="00666976"/>
    <w:rsid w:val="00666ADD"/>
    <w:rsid w:val="00666E75"/>
    <w:rsid w:val="006673E7"/>
    <w:rsid w:val="0066752A"/>
    <w:rsid w:val="00667D03"/>
    <w:rsid w:val="0067081D"/>
    <w:rsid w:val="00670E92"/>
    <w:rsid w:val="00670ECD"/>
    <w:rsid w:val="00670EE9"/>
    <w:rsid w:val="00671117"/>
    <w:rsid w:val="006712D7"/>
    <w:rsid w:val="00671E19"/>
    <w:rsid w:val="00671E1A"/>
    <w:rsid w:val="00671F42"/>
    <w:rsid w:val="006721F5"/>
    <w:rsid w:val="006723ED"/>
    <w:rsid w:val="0067280A"/>
    <w:rsid w:val="00672B37"/>
    <w:rsid w:val="00672D83"/>
    <w:rsid w:val="00672D88"/>
    <w:rsid w:val="00673384"/>
    <w:rsid w:val="006733F2"/>
    <w:rsid w:val="0067351C"/>
    <w:rsid w:val="00673699"/>
    <w:rsid w:val="00673954"/>
    <w:rsid w:val="00673B07"/>
    <w:rsid w:val="00673D25"/>
    <w:rsid w:val="00673D8C"/>
    <w:rsid w:val="00673E36"/>
    <w:rsid w:val="00673E75"/>
    <w:rsid w:val="00674347"/>
    <w:rsid w:val="006748AE"/>
    <w:rsid w:val="00674911"/>
    <w:rsid w:val="00674C25"/>
    <w:rsid w:val="00674C2A"/>
    <w:rsid w:val="006751C1"/>
    <w:rsid w:val="00675281"/>
    <w:rsid w:val="00675440"/>
    <w:rsid w:val="00675459"/>
    <w:rsid w:val="0067579D"/>
    <w:rsid w:val="006757DE"/>
    <w:rsid w:val="00675DED"/>
    <w:rsid w:val="006761EC"/>
    <w:rsid w:val="00676215"/>
    <w:rsid w:val="00676478"/>
    <w:rsid w:val="006764D9"/>
    <w:rsid w:val="0067665A"/>
    <w:rsid w:val="0067671E"/>
    <w:rsid w:val="00676790"/>
    <w:rsid w:val="006769A5"/>
    <w:rsid w:val="00676AF6"/>
    <w:rsid w:val="00676BF1"/>
    <w:rsid w:val="00676E59"/>
    <w:rsid w:val="00676E61"/>
    <w:rsid w:val="0067751D"/>
    <w:rsid w:val="0067797C"/>
    <w:rsid w:val="00677B48"/>
    <w:rsid w:val="0068021E"/>
    <w:rsid w:val="00680301"/>
    <w:rsid w:val="00680612"/>
    <w:rsid w:val="00680E0A"/>
    <w:rsid w:val="0068113C"/>
    <w:rsid w:val="0068114A"/>
    <w:rsid w:val="00681688"/>
    <w:rsid w:val="00681717"/>
    <w:rsid w:val="006817DA"/>
    <w:rsid w:val="00681CF5"/>
    <w:rsid w:val="006820ED"/>
    <w:rsid w:val="0068281C"/>
    <w:rsid w:val="00683309"/>
    <w:rsid w:val="00683818"/>
    <w:rsid w:val="00683825"/>
    <w:rsid w:val="006838BA"/>
    <w:rsid w:val="00683AF2"/>
    <w:rsid w:val="00683D4F"/>
    <w:rsid w:val="00683F06"/>
    <w:rsid w:val="00683F47"/>
    <w:rsid w:val="006841F0"/>
    <w:rsid w:val="00684299"/>
    <w:rsid w:val="00684318"/>
    <w:rsid w:val="006843B9"/>
    <w:rsid w:val="0068466A"/>
    <w:rsid w:val="0068492E"/>
    <w:rsid w:val="006852F9"/>
    <w:rsid w:val="006858D1"/>
    <w:rsid w:val="00685AB0"/>
    <w:rsid w:val="00685D4A"/>
    <w:rsid w:val="00685DD7"/>
    <w:rsid w:val="006867FC"/>
    <w:rsid w:val="006868EE"/>
    <w:rsid w:val="0068695E"/>
    <w:rsid w:val="00686A8D"/>
    <w:rsid w:val="00686BD3"/>
    <w:rsid w:val="00686C91"/>
    <w:rsid w:val="00686EA2"/>
    <w:rsid w:val="0068722C"/>
    <w:rsid w:val="0068724A"/>
    <w:rsid w:val="00687281"/>
    <w:rsid w:val="00687319"/>
    <w:rsid w:val="0068749C"/>
    <w:rsid w:val="006876F5"/>
    <w:rsid w:val="00687B1D"/>
    <w:rsid w:val="00687BA2"/>
    <w:rsid w:val="00687F33"/>
    <w:rsid w:val="00690052"/>
    <w:rsid w:val="0069024D"/>
    <w:rsid w:val="00690959"/>
    <w:rsid w:val="00690A12"/>
    <w:rsid w:val="00690D74"/>
    <w:rsid w:val="00691487"/>
    <w:rsid w:val="00691530"/>
    <w:rsid w:val="00691685"/>
    <w:rsid w:val="00691B3C"/>
    <w:rsid w:val="00691CFE"/>
    <w:rsid w:val="00691E8C"/>
    <w:rsid w:val="00691FE3"/>
    <w:rsid w:val="00691FF9"/>
    <w:rsid w:val="006920AA"/>
    <w:rsid w:val="00692300"/>
    <w:rsid w:val="00692447"/>
    <w:rsid w:val="0069264C"/>
    <w:rsid w:val="00692BA9"/>
    <w:rsid w:val="006937FC"/>
    <w:rsid w:val="006940AA"/>
    <w:rsid w:val="00694498"/>
    <w:rsid w:val="00694592"/>
    <w:rsid w:val="006949F8"/>
    <w:rsid w:val="00694B8B"/>
    <w:rsid w:val="00695486"/>
    <w:rsid w:val="00695502"/>
    <w:rsid w:val="006956A1"/>
    <w:rsid w:val="0069576F"/>
    <w:rsid w:val="006957BB"/>
    <w:rsid w:val="00695ACA"/>
    <w:rsid w:val="00695FE8"/>
    <w:rsid w:val="006962C9"/>
    <w:rsid w:val="0069672E"/>
    <w:rsid w:val="006967A3"/>
    <w:rsid w:val="006967E5"/>
    <w:rsid w:val="006968E6"/>
    <w:rsid w:val="00696C21"/>
    <w:rsid w:val="00696D99"/>
    <w:rsid w:val="006970BB"/>
    <w:rsid w:val="006972FE"/>
    <w:rsid w:val="006973EE"/>
    <w:rsid w:val="0069774F"/>
    <w:rsid w:val="00697815"/>
    <w:rsid w:val="00697B1A"/>
    <w:rsid w:val="00697C6F"/>
    <w:rsid w:val="00697DD8"/>
    <w:rsid w:val="00697FD9"/>
    <w:rsid w:val="006A0153"/>
    <w:rsid w:val="006A05D5"/>
    <w:rsid w:val="006A098A"/>
    <w:rsid w:val="006A0AC0"/>
    <w:rsid w:val="006A0B50"/>
    <w:rsid w:val="006A0CF7"/>
    <w:rsid w:val="006A0ECF"/>
    <w:rsid w:val="006A1291"/>
    <w:rsid w:val="006A148F"/>
    <w:rsid w:val="006A1763"/>
    <w:rsid w:val="006A1878"/>
    <w:rsid w:val="006A187B"/>
    <w:rsid w:val="006A1C69"/>
    <w:rsid w:val="006A201B"/>
    <w:rsid w:val="006A2EDD"/>
    <w:rsid w:val="006A37B8"/>
    <w:rsid w:val="006A3AD3"/>
    <w:rsid w:val="006A3B86"/>
    <w:rsid w:val="006A3E49"/>
    <w:rsid w:val="006A4079"/>
    <w:rsid w:val="006A42B5"/>
    <w:rsid w:val="006A42BD"/>
    <w:rsid w:val="006A42C5"/>
    <w:rsid w:val="006A49DA"/>
    <w:rsid w:val="006A4B16"/>
    <w:rsid w:val="006A511F"/>
    <w:rsid w:val="006A5365"/>
    <w:rsid w:val="006A53CC"/>
    <w:rsid w:val="006A5913"/>
    <w:rsid w:val="006A5BD5"/>
    <w:rsid w:val="006A614E"/>
    <w:rsid w:val="006A6163"/>
    <w:rsid w:val="006A661E"/>
    <w:rsid w:val="006A6B50"/>
    <w:rsid w:val="006A6BAB"/>
    <w:rsid w:val="006A6C39"/>
    <w:rsid w:val="006A6F2D"/>
    <w:rsid w:val="006A6F7C"/>
    <w:rsid w:val="006A714D"/>
    <w:rsid w:val="006A79BA"/>
    <w:rsid w:val="006A7A48"/>
    <w:rsid w:val="006A7FD6"/>
    <w:rsid w:val="006B0113"/>
    <w:rsid w:val="006B037A"/>
    <w:rsid w:val="006B0709"/>
    <w:rsid w:val="006B07D5"/>
    <w:rsid w:val="006B0868"/>
    <w:rsid w:val="006B0E6B"/>
    <w:rsid w:val="006B0F91"/>
    <w:rsid w:val="006B10C3"/>
    <w:rsid w:val="006B1136"/>
    <w:rsid w:val="006B1199"/>
    <w:rsid w:val="006B13CE"/>
    <w:rsid w:val="006B18D2"/>
    <w:rsid w:val="006B1B1C"/>
    <w:rsid w:val="006B1B70"/>
    <w:rsid w:val="006B1BA3"/>
    <w:rsid w:val="006B20EC"/>
    <w:rsid w:val="006B227E"/>
    <w:rsid w:val="006B230E"/>
    <w:rsid w:val="006B24CC"/>
    <w:rsid w:val="006B261A"/>
    <w:rsid w:val="006B26F4"/>
    <w:rsid w:val="006B2BBE"/>
    <w:rsid w:val="006B2CB1"/>
    <w:rsid w:val="006B2EA7"/>
    <w:rsid w:val="006B2F3F"/>
    <w:rsid w:val="006B3220"/>
    <w:rsid w:val="006B3285"/>
    <w:rsid w:val="006B330F"/>
    <w:rsid w:val="006B3433"/>
    <w:rsid w:val="006B349B"/>
    <w:rsid w:val="006B349F"/>
    <w:rsid w:val="006B3542"/>
    <w:rsid w:val="006B39B8"/>
    <w:rsid w:val="006B3F5F"/>
    <w:rsid w:val="006B4065"/>
    <w:rsid w:val="006B42B5"/>
    <w:rsid w:val="006B48CE"/>
    <w:rsid w:val="006B4A5C"/>
    <w:rsid w:val="006B4AA6"/>
    <w:rsid w:val="006B4C37"/>
    <w:rsid w:val="006B4D3C"/>
    <w:rsid w:val="006B50A8"/>
    <w:rsid w:val="006B538D"/>
    <w:rsid w:val="006B56A0"/>
    <w:rsid w:val="006B58D3"/>
    <w:rsid w:val="006B5A71"/>
    <w:rsid w:val="006B5EA2"/>
    <w:rsid w:val="006B6398"/>
    <w:rsid w:val="006B669C"/>
    <w:rsid w:val="006B6711"/>
    <w:rsid w:val="006B67A3"/>
    <w:rsid w:val="006B70F9"/>
    <w:rsid w:val="006B71B4"/>
    <w:rsid w:val="006B7848"/>
    <w:rsid w:val="006B7928"/>
    <w:rsid w:val="006B7ECE"/>
    <w:rsid w:val="006B7F16"/>
    <w:rsid w:val="006C02EC"/>
    <w:rsid w:val="006C064C"/>
    <w:rsid w:val="006C0AC2"/>
    <w:rsid w:val="006C0AD6"/>
    <w:rsid w:val="006C0CF6"/>
    <w:rsid w:val="006C0EC8"/>
    <w:rsid w:val="006C1345"/>
    <w:rsid w:val="006C1379"/>
    <w:rsid w:val="006C157D"/>
    <w:rsid w:val="006C1859"/>
    <w:rsid w:val="006C1937"/>
    <w:rsid w:val="006C1A67"/>
    <w:rsid w:val="006C1B1E"/>
    <w:rsid w:val="006C262D"/>
    <w:rsid w:val="006C277E"/>
    <w:rsid w:val="006C28E5"/>
    <w:rsid w:val="006C294D"/>
    <w:rsid w:val="006C2A3C"/>
    <w:rsid w:val="006C2AAA"/>
    <w:rsid w:val="006C2B1A"/>
    <w:rsid w:val="006C3521"/>
    <w:rsid w:val="006C38AE"/>
    <w:rsid w:val="006C3B20"/>
    <w:rsid w:val="006C3E8B"/>
    <w:rsid w:val="006C4049"/>
    <w:rsid w:val="006C4590"/>
    <w:rsid w:val="006C46D4"/>
    <w:rsid w:val="006C475D"/>
    <w:rsid w:val="006C49BC"/>
    <w:rsid w:val="006C4A0D"/>
    <w:rsid w:val="006C4AE4"/>
    <w:rsid w:val="006C4B6B"/>
    <w:rsid w:val="006C4D37"/>
    <w:rsid w:val="006C50D4"/>
    <w:rsid w:val="006C553C"/>
    <w:rsid w:val="006C5D2C"/>
    <w:rsid w:val="006C62A1"/>
    <w:rsid w:val="006C62CB"/>
    <w:rsid w:val="006C64A9"/>
    <w:rsid w:val="006C67A3"/>
    <w:rsid w:val="006C6F70"/>
    <w:rsid w:val="006C7037"/>
    <w:rsid w:val="006C711A"/>
    <w:rsid w:val="006C7214"/>
    <w:rsid w:val="006C731E"/>
    <w:rsid w:val="006C7AA6"/>
    <w:rsid w:val="006D022E"/>
    <w:rsid w:val="006D0537"/>
    <w:rsid w:val="006D0882"/>
    <w:rsid w:val="006D0A01"/>
    <w:rsid w:val="006D0D37"/>
    <w:rsid w:val="006D0D5E"/>
    <w:rsid w:val="006D0F9A"/>
    <w:rsid w:val="006D1619"/>
    <w:rsid w:val="006D18B6"/>
    <w:rsid w:val="006D19BB"/>
    <w:rsid w:val="006D1A91"/>
    <w:rsid w:val="006D1F59"/>
    <w:rsid w:val="006D207F"/>
    <w:rsid w:val="006D2646"/>
    <w:rsid w:val="006D283B"/>
    <w:rsid w:val="006D2C9B"/>
    <w:rsid w:val="006D2D10"/>
    <w:rsid w:val="006D2D1F"/>
    <w:rsid w:val="006D2D25"/>
    <w:rsid w:val="006D2DC4"/>
    <w:rsid w:val="006D2F0A"/>
    <w:rsid w:val="006D2FF5"/>
    <w:rsid w:val="006D30DF"/>
    <w:rsid w:val="006D3506"/>
    <w:rsid w:val="006D377A"/>
    <w:rsid w:val="006D3830"/>
    <w:rsid w:val="006D390D"/>
    <w:rsid w:val="006D3A61"/>
    <w:rsid w:val="006D3B09"/>
    <w:rsid w:val="006D3CF6"/>
    <w:rsid w:val="006D3F18"/>
    <w:rsid w:val="006D4440"/>
    <w:rsid w:val="006D44DA"/>
    <w:rsid w:val="006D4599"/>
    <w:rsid w:val="006D4BD3"/>
    <w:rsid w:val="006D4CA0"/>
    <w:rsid w:val="006D4E41"/>
    <w:rsid w:val="006D52A3"/>
    <w:rsid w:val="006D53C9"/>
    <w:rsid w:val="006D53F7"/>
    <w:rsid w:val="006D5624"/>
    <w:rsid w:val="006D568B"/>
    <w:rsid w:val="006D5780"/>
    <w:rsid w:val="006D5AE1"/>
    <w:rsid w:val="006D6693"/>
    <w:rsid w:val="006D694C"/>
    <w:rsid w:val="006D6C33"/>
    <w:rsid w:val="006D6EF9"/>
    <w:rsid w:val="006D75B9"/>
    <w:rsid w:val="006D75C5"/>
    <w:rsid w:val="006D7E6B"/>
    <w:rsid w:val="006E0562"/>
    <w:rsid w:val="006E0757"/>
    <w:rsid w:val="006E0C13"/>
    <w:rsid w:val="006E0F10"/>
    <w:rsid w:val="006E145D"/>
    <w:rsid w:val="006E15DE"/>
    <w:rsid w:val="006E1835"/>
    <w:rsid w:val="006E2245"/>
    <w:rsid w:val="006E2837"/>
    <w:rsid w:val="006E2A56"/>
    <w:rsid w:val="006E2AB9"/>
    <w:rsid w:val="006E2ED1"/>
    <w:rsid w:val="006E2F27"/>
    <w:rsid w:val="006E30BC"/>
    <w:rsid w:val="006E3186"/>
    <w:rsid w:val="006E3517"/>
    <w:rsid w:val="006E36AC"/>
    <w:rsid w:val="006E3AF6"/>
    <w:rsid w:val="006E3B53"/>
    <w:rsid w:val="006E3D6A"/>
    <w:rsid w:val="006E3F1E"/>
    <w:rsid w:val="006E43C8"/>
    <w:rsid w:val="006E446C"/>
    <w:rsid w:val="006E4B46"/>
    <w:rsid w:val="006E4DE4"/>
    <w:rsid w:val="006E4F36"/>
    <w:rsid w:val="006E50C9"/>
    <w:rsid w:val="006E5477"/>
    <w:rsid w:val="006E5554"/>
    <w:rsid w:val="006E5710"/>
    <w:rsid w:val="006E57DD"/>
    <w:rsid w:val="006E5A7C"/>
    <w:rsid w:val="006E5A90"/>
    <w:rsid w:val="006E602D"/>
    <w:rsid w:val="006E61A1"/>
    <w:rsid w:val="006E6259"/>
    <w:rsid w:val="006E627C"/>
    <w:rsid w:val="006E641F"/>
    <w:rsid w:val="006E69A4"/>
    <w:rsid w:val="006E6AAC"/>
    <w:rsid w:val="006E6D63"/>
    <w:rsid w:val="006E7187"/>
    <w:rsid w:val="006E7323"/>
    <w:rsid w:val="006E773E"/>
    <w:rsid w:val="006E780C"/>
    <w:rsid w:val="006E7D85"/>
    <w:rsid w:val="006E7D86"/>
    <w:rsid w:val="006F07E1"/>
    <w:rsid w:val="006F097B"/>
    <w:rsid w:val="006F0BFD"/>
    <w:rsid w:val="006F0D3C"/>
    <w:rsid w:val="006F1415"/>
    <w:rsid w:val="006F169D"/>
    <w:rsid w:val="006F1CEF"/>
    <w:rsid w:val="006F1D6E"/>
    <w:rsid w:val="006F1F3A"/>
    <w:rsid w:val="006F2447"/>
    <w:rsid w:val="006F2753"/>
    <w:rsid w:val="006F27C0"/>
    <w:rsid w:val="006F29F3"/>
    <w:rsid w:val="006F2D6C"/>
    <w:rsid w:val="006F300A"/>
    <w:rsid w:val="006F3026"/>
    <w:rsid w:val="006F3279"/>
    <w:rsid w:val="006F3329"/>
    <w:rsid w:val="006F34AB"/>
    <w:rsid w:val="006F3725"/>
    <w:rsid w:val="006F37F1"/>
    <w:rsid w:val="006F397E"/>
    <w:rsid w:val="006F3A96"/>
    <w:rsid w:val="006F3B1C"/>
    <w:rsid w:val="006F3E38"/>
    <w:rsid w:val="006F4C24"/>
    <w:rsid w:val="006F56DA"/>
    <w:rsid w:val="006F5BCD"/>
    <w:rsid w:val="006F5C5A"/>
    <w:rsid w:val="006F5CA5"/>
    <w:rsid w:val="006F5D60"/>
    <w:rsid w:val="006F5F64"/>
    <w:rsid w:val="006F614A"/>
    <w:rsid w:val="006F6165"/>
    <w:rsid w:val="006F6399"/>
    <w:rsid w:val="006F6553"/>
    <w:rsid w:val="006F6A81"/>
    <w:rsid w:val="006F6E62"/>
    <w:rsid w:val="006F6EF9"/>
    <w:rsid w:val="006F6F32"/>
    <w:rsid w:val="006F7A2A"/>
    <w:rsid w:val="006F7A66"/>
    <w:rsid w:val="006F7B57"/>
    <w:rsid w:val="006F7B82"/>
    <w:rsid w:val="006F7D7A"/>
    <w:rsid w:val="0070007C"/>
    <w:rsid w:val="00700082"/>
    <w:rsid w:val="007007F2"/>
    <w:rsid w:val="00700953"/>
    <w:rsid w:val="00700B27"/>
    <w:rsid w:val="00700C3C"/>
    <w:rsid w:val="00700DA9"/>
    <w:rsid w:val="00701299"/>
    <w:rsid w:val="0070140A"/>
    <w:rsid w:val="007015A1"/>
    <w:rsid w:val="00701602"/>
    <w:rsid w:val="00701606"/>
    <w:rsid w:val="00701901"/>
    <w:rsid w:val="00701ABB"/>
    <w:rsid w:val="00701CFB"/>
    <w:rsid w:val="00701EBF"/>
    <w:rsid w:val="007026B8"/>
    <w:rsid w:val="007026FB"/>
    <w:rsid w:val="00702ADB"/>
    <w:rsid w:val="00702AE3"/>
    <w:rsid w:val="00702B93"/>
    <w:rsid w:val="00702DD8"/>
    <w:rsid w:val="007030B3"/>
    <w:rsid w:val="0070312E"/>
    <w:rsid w:val="007032A7"/>
    <w:rsid w:val="007036DD"/>
    <w:rsid w:val="007038E4"/>
    <w:rsid w:val="0070392D"/>
    <w:rsid w:val="00703B00"/>
    <w:rsid w:val="00703D4E"/>
    <w:rsid w:val="00703EC4"/>
    <w:rsid w:val="0070409D"/>
    <w:rsid w:val="00704634"/>
    <w:rsid w:val="00704656"/>
    <w:rsid w:val="00704A5B"/>
    <w:rsid w:val="00705094"/>
    <w:rsid w:val="00705100"/>
    <w:rsid w:val="00705523"/>
    <w:rsid w:val="0070571F"/>
    <w:rsid w:val="00705720"/>
    <w:rsid w:val="007059F4"/>
    <w:rsid w:val="00705D67"/>
    <w:rsid w:val="00705D6E"/>
    <w:rsid w:val="0070611E"/>
    <w:rsid w:val="0070614F"/>
    <w:rsid w:val="007061FD"/>
    <w:rsid w:val="0070674D"/>
    <w:rsid w:val="00706E37"/>
    <w:rsid w:val="0070736E"/>
    <w:rsid w:val="007077B6"/>
    <w:rsid w:val="007077E6"/>
    <w:rsid w:val="00707BF6"/>
    <w:rsid w:val="007101AA"/>
    <w:rsid w:val="00710329"/>
    <w:rsid w:val="007103CA"/>
    <w:rsid w:val="00710502"/>
    <w:rsid w:val="00710526"/>
    <w:rsid w:val="0071064E"/>
    <w:rsid w:val="007107C7"/>
    <w:rsid w:val="0071086E"/>
    <w:rsid w:val="00710DB2"/>
    <w:rsid w:val="007112B8"/>
    <w:rsid w:val="00711331"/>
    <w:rsid w:val="0071151B"/>
    <w:rsid w:val="0071163D"/>
    <w:rsid w:val="007116B8"/>
    <w:rsid w:val="00711700"/>
    <w:rsid w:val="007117EC"/>
    <w:rsid w:val="00711922"/>
    <w:rsid w:val="00711970"/>
    <w:rsid w:val="00711A00"/>
    <w:rsid w:val="0071276B"/>
    <w:rsid w:val="00712959"/>
    <w:rsid w:val="007129B3"/>
    <w:rsid w:val="00712D63"/>
    <w:rsid w:val="00713272"/>
    <w:rsid w:val="007132A7"/>
    <w:rsid w:val="0071331F"/>
    <w:rsid w:val="0071382A"/>
    <w:rsid w:val="00713F64"/>
    <w:rsid w:val="007143D1"/>
    <w:rsid w:val="007146DB"/>
    <w:rsid w:val="00714BC2"/>
    <w:rsid w:val="007151D5"/>
    <w:rsid w:val="00715A24"/>
    <w:rsid w:val="00715B7A"/>
    <w:rsid w:val="00715DAE"/>
    <w:rsid w:val="00715E26"/>
    <w:rsid w:val="00715E57"/>
    <w:rsid w:val="00715E80"/>
    <w:rsid w:val="0071619A"/>
    <w:rsid w:val="007162A0"/>
    <w:rsid w:val="00716642"/>
    <w:rsid w:val="0071665F"/>
    <w:rsid w:val="007166BC"/>
    <w:rsid w:val="00716883"/>
    <w:rsid w:val="00716A18"/>
    <w:rsid w:val="00716A36"/>
    <w:rsid w:val="00716B96"/>
    <w:rsid w:val="00716BFA"/>
    <w:rsid w:val="00716F8B"/>
    <w:rsid w:val="007170E2"/>
    <w:rsid w:val="0071760F"/>
    <w:rsid w:val="00717691"/>
    <w:rsid w:val="0071795E"/>
    <w:rsid w:val="00717AD7"/>
    <w:rsid w:val="00717B52"/>
    <w:rsid w:val="00717C67"/>
    <w:rsid w:val="00717EF4"/>
    <w:rsid w:val="00720723"/>
    <w:rsid w:val="00720B30"/>
    <w:rsid w:val="00720D71"/>
    <w:rsid w:val="00720D96"/>
    <w:rsid w:val="00720DD5"/>
    <w:rsid w:val="0072109E"/>
    <w:rsid w:val="00721362"/>
    <w:rsid w:val="0072163D"/>
    <w:rsid w:val="00721A42"/>
    <w:rsid w:val="0072223D"/>
    <w:rsid w:val="007222A1"/>
    <w:rsid w:val="007224C6"/>
    <w:rsid w:val="00722823"/>
    <w:rsid w:val="007229CD"/>
    <w:rsid w:val="00722B19"/>
    <w:rsid w:val="00722BFA"/>
    <w:rsid w:val="00722C1F"/>
    <w:rsid w:val="00722D26"/>
    <w:rsid w:val="00722DD2"/>
    <w:rsid w:val="00722F8C"/>
    <w:rsid w:val="00722F9B"/>
    <w:rsid w:val="0072334D"/>
    <w:rsid w:val="007233BD"/>
    <w:rsid w:val="00723439"/>
    <w:rsid w:val="00723750"/>
    <w:rsid w:val="00723971"/>
    <w:rsid w:val="00723B4F"/>
    <w:rsid w:val="00723F1E"/>
    <w:rsid w:val="00723F99"/>
    <w:rsid w:val="00724312"/>
    <w:rsid w:val="0072432E"/>
    <w:rsid w:val="0072446B"/>
    <w:rsid w:val="007248F9"/>
    <w:rsid w:val="007249D9"/>
    <w:rsid w:val="00724A6A"/>
    <w:rsid w:val="00724C6A"/>
    <w:rsid w:val="00725057"/>
    <w:rsid w:val="00725160"/>
    <w:rsid w:val="007253F8"/>
    <w:rsid w:val="00725447"/>
    <w:rsid w:val="00725527"/>
    <w:rsid w:val="00725874"/>
    <w:rsid w:val="00725C0E"/>
    <w:rsid w:val="00726522"/>
    <w:rsid w:val="007267CD"/>
    <w:rsid w:val="00726AC0"/>
    <w:rsid w:val="0072700E"/>
    <w:rsid w:val="007271AD"/>
    <w:rsid w:val="0072740F"/>
    <w:rsid w:val="0072753A"/>
    <w:rsid w:val="00727877"/>
    <w:rsid w:val="00727ADE"/>
    <w:rsid w:val="00727CDC"/>
    <w:rsid w:val="00727D51"/>
    <w:rsid w:val="00727DE0"/>
    <w:rsid w:val="00727F23"/>
    <w:rsid w:val="00730028"/>
    <w:rsid w:val="0073027D"/>
    <w:rsid w:val="007305AF"/>
    <w:rsid w:val="00730716"/>
    <w:rsid w:val="00730862"/>
    <w:rsid w:val="00730C65"/>
    <w:rsid w:val="00730F4C"/>
    <w:rsid w:val="0073106F"/>
    <w:rsid w:val="007311F9"/>
    <w:rsid w:val="007314B8"/>
    <w:rsid w:val="00731552"/>
    <w:rsid w:val="007316BD"/>
    <w:rsid w:val="00731DF5"/>
    <w:rsid w:val="00731EBB"/>
    <w:rsid w:val="007320AD"/>
    <w:rsid w:val="0073213E"/>
    <w:rsid w:val="007323BA"/>
    <w:rsid w:val="00732464"/>
    <w:rsid w:val="007326B2"/>
    <w:rsid w:val="00732788"/>
    <w:rsid w:val="00732A0D"/>
    <w:rsid w:val="00732A77"/>
    <w:rsid w:val="00732AD8"/>
    <w:rsid w:val="00733741"/>
    <w:rsid w:val="0073399E"/>
    <w:rsid w:val="00733A17"/>
    <w:rsid w:val="00733AAC"/>
    <w:rsid w:val="00733AF2"/>
    <w:rsid w:val="00733C56"/>
    <w:rsid w:val="00733E62"/>
    <w:rsid w:val="00733EEB"/>
    <w:rsid w:val="007346BA"/>
    <w:rsid w:val="00734857"/>
    <w:rsid w:val="00734BB1"/>
    <w:rsid w:val="00734E6E"/>
    <w:rsid w:val="00734FAE"/>
    <w:rsid w:val="007353D5"/>
    <w:rsid w:val="00735505"/>
    <w:rsid w:val="0073587A"/>
    <w:rsid w:val="007358D9"/>
    <w:rsid w:val="00735A88"/>
    <w:rsid w:val="007368F1"/>
    <w:rsid w:val="00736901"/>
    <w:rsid w:val="00736CE9"/>
    <w:rsid w:val="00736F2D"/>
    <w:rsid w:val="00737684"/>
    <w:rsid w:val="00737705"/>
    <w:rsid w:val="007378D8"/>
    <w:rsid w:val="00737BF8"/>
    <w:rsid w:val="00737DA2"/>
    <w:rsid w:val="007409EF"/>
    <w:rsid w:val="00741051"/>
    <w:rsid w:val="0074128F"/>
    <w:rsid w:val="007414A1"/>
    <w:rsid w:val="0074163A"/>
    <w:rsid w:val="007418BD"/>
    <w:rsid w:val="00741A1F"/>
    <w:rsid w:val="00741C2E"/>
    <w:rsid w:val="00741D8E"/>
    <w:rsid w:val="00741E54"/>
    <w:rsid w:val="007420AD"/>
    <w:rsid w:val="0074215D"/>
    <w:rsid w:val="007421FD"/>
    <w:rsid w:val="007423D0"/>
    <w:rsid w:val="007430FC"/>
    <w:rsid w:val="007431DE"/>
    <w:rsid w:val="0074352E"/>
    <w:rsid w:val="007436FD"/>
    <w:rsid w:val="007439CD"/>
    <w:rsid w:val="00743A7D"/>
    <w:rsid w:val="00743BC8"/>
    <w:rsid w:val="00743C8C"/>
    <w:rsid w:val="00743C8D"/>
    <w:rsid w:val="00743CDC"/>
    <w:rsid w:val="00743DF0"/>
    <w:rsid w:val="00744051"/>
    <w:rsid w:val="007441A0"/>
    <w:rsid w:val="00744333"/>
    <w:rsid w:val="007447DE"/>
    <w:rsid w:val="00744A2E"/>
    <w:rsid w:val="00745243"/>
    <w:rsid w:val="0074527C"/>
    <w:rsid w:val="007454AE"/>
    <w:rsid w:val="00745718"/>
    <w:rsid w:val="00745895"/>
    <w:rsid w:val="00745AC7"/>
    <w:rsid w:val="00745EF9"/>
    <w:rsid w:val="00746794"/>
    <w:rsid w:val="00746B33"/>
    <w:rsid w:val="00746D8D"/>
    <w:rsid w:val="007476C3"/>
    <w:rsid w:val="00747988"/>
    <w:rsid w:val="00747DCD"/>
    <w:rsid w:val="0075022B"/>
    <w:rsid w:val="007502D6"/>
    <w:rsid w:val="0075095E"/>
    <w:rsid w:val="00750A28"/>
    <w:rsid w:val="00750B13"/>
    <w:rsid w:val="00750BC0"/>
    <w:rsid w:val="00750CBA"/>
    <w:rsid w:val="00751609"/>
    <w:rsid w:val="007516C1"/>
    <w:rsid w:val="00751760"/>
    <w:rsid w:val="007517BC"/>
    <w:rsid w:val="0075194B"/>
    <w:rsid w:val="007519AB"/>
    <w:rsid w:val="00751D32"/>
    <w:rsid w:val="00751E6E"/>
    <w:rsid w:val="0075203E"/>
    <w:rsid w:val="0075256B"/>
    <w:rsid w:val="0075279B"/>
    <w:rsid w:val="00752911"/>
    <w:rsid w:val="007529C3"/>
    <w:rsid w:val="007529CB"/>
    <w:rsid w:val="00752C56"/>
    <w:rsid w:val="00752D11"/>
    <w:rsid w:val="00752D15"/>
    <w:rsid w:val="00752EA0"/>
    <w:rsid w:val="00752F48"/>
    <w:rsid w:val="00753A2F"/>
    <w:rsid w:val="00753B76"/>
    <w:rsid w:val="00753E87"/>
    <w:rsid w:val="00753EF7"/>
    <w:rsid w:val="0075476D"/>
    <w:rsid w:val="00754C7F"/>
    <w:rsid w:val="00754D74"/>
    <w:rsid w:val="00754F64"/>
    <w:rsid w:val="00755077"/>
    <w:rsid w:val="007552C9"/>
    <w:rsid w:val="0075548F"/>
    <w:rsid w:val="0075598F"/>
    <w:rsid w:val="00755B00"/>
    <w:rsid w:val="00755EB9"/>
    <w:rsid w:val="00755FC9"/>
    <w:rsid w:val="0075627E"/>
    <w:rsid w:val="00756590"/>
    <w:rsid w:val="007565DA"/>
    <w:rsid w:val="00756935"/>
    <w:rsid w:val="00756A10"/>
    <w:rsid w:val="00757165"/>
    <w:rsid w:val="007573DC"/>
    <w:rsid w:val="00757B3D"/>
    <w:rsid w:val="00757B83"/>
    <w:rsid w:val="00757EAC"/>
    <w:rsid w:val="0076084D"/>
    <w:rsid w:val="00760C30"/>
    <w:rsid w:val="00760E59"/>
    <w:rsid w:val="00760FF5"/>
    <w:rsid w:val="0076102B"/>
    <w:rsid w:val="007614EA"/>
    <w:rsid w:val="0076176E"/>
    <w:rsid w:val="007618FD"/>
    <w:rsid w:val="00761C6D"/>
    <w:rsid w:val="00761CD0"/>
    <w:rsid w:val="0076214C"/>
    <w:rsid w:val="0076266E"/>
    <w:rsid w:val="00762689"/>
    <w:rsid w:val="0076280D"/>
    <w:rsid w:val="0076282D"/>
    <w:rsid w:val="007628D0"/>
    <w:rsid w:val="0076291F"/>
    <w:rsid w:val="00762C71"/>
    <w:rsid w:val="00762D1A"/>
    <w:rsid w:val="0076302F"/>
    <w:rsid w:val="007637CF"/>
    <w:rsid w:val="00763A99"/>
    <w:rsid w:val="00763B9F"/>
    <w:rsid w:val="00763CAF"/>
    <w:rsid w:val="00763D49"/>
    <w:rsid w:val="00763D99"/>
    <w:rsid w:val="0076408E"/>
    <w:rsid w:val="007640EF"/>
    <w:rsid w:val="007641CF"/>
    <w:rsid w:val="007645EB"/>
    <w:rsid w:val="007646F5"/>
    <w:rsid w:val="00764768"/>
    <w:rsid w:val="0076485D"/>
    <w:rsid w:val="007648F8"/>
    <w:rsid w:val="00764B84"/>
    <w:rsid w:val="00764B95"/>
    <w:rsid w:val="00764DBB"/>
    <w:rsid w:val="00764E06"/>
    <w:rsid w:val="007652EC"/>
    <w:rsid w:val="0076542B"/>
    <w:rsid w:val="00765638"/>
    <w:rsid w:val="00765761"/>
    <w:rsid w:val="007657EB"/>
    <w:rsid w:val="00765A87"/>
    <w:rsid w:val="00765C3A"/>
    <w:rsid w:val="00765CFB"/>
    <w:rsid w:val="00766244"/>
    <w:rsid w:val="00766543"/>
    <w:rsid w:val="00766853"/>
    <w:rsid w:val="00766AD9"/>
    <w:rsid w:val="00766BF3"/>
    <w:rsid w:val="00766E37"/>
    <w:rsid w:val="00767248"/>
    <w:rsid w:val="00767299"/>
    <w:rsid w:val="007675DC"/>
    <w:rsid w:val="007678C1"/>
    <w:rsid w:val="00767D15"/>
    <w:rsid w:val="00767E4C"/>
    <w:rsid w:val="00767EE9"/>
    <w:rsid w:val="0077031F"/>
    <w:rsid w:val="0077068B"/>
    <w:rsid w:val="007706E1"/>
    <w:rsid w:val="00770A85"/>
    <w:rsid w:val="00770E15"/>
    <w:rsid w:val="00770E5F"/>
    <w:rsid w:val="0077134A"/>
    <w:rsid w:val="00771B6C"/>
    <w:rsid w:val="00771BAF"/>
    <w:rsid w:val="00771D03"/>
    <w:rsid w:val="00771D26"/>
    <w:rsid w:val="00771E78"/>
    <w:rsid w:val="00771F31"/>
    <w:rsid w:val="00771FA3"/>
    <w:rsid w:val="0077296F"/>
    <w:rsid w:val="00772DBE"/>
    <w:rsid w:val="007730DE"/>
    <w:rsid w:val="0077316F"/>
    <w:rsid w:val="00774023"/>
    <w:rsid w:val="00774108"/>
    <w:rsid w:val="007741A9"/>
    <w:rsid w:val="00775106"/>
    <w:rsid w:val="0077556F"/>
    <w:rsid w:val="00775A35"/>
    <w:rsid w:val="00776006"/>
    <w:rsid w:val="0077699F"/>
    <w:rsid w:val="00776B31"/>
    <w:rsid w:val="00776B97"/>
    <w:rsid w:val="00776C4E"/>
    <w:rsid w:val="00776CBD"/>
    <w:rsid w:val="00776E7B"/>
    <w:rsid w:val="00776F5C"/>
    <w:rsid w:val="0077760E"/>
    <w:rsid w:val="00777861"/>
    <w:rsid w:val="007778F6"/>
    <w:rsid w:val="00777C19"/>
    <w:rsid w:val="00777CAB"/>
    <w:rsid w:val="007803E2"/>
    <w:rsid w:val="00780427"/>
    <w:rsid w:val="007804FF"/>
    <w:rsid w:val="00780551"/>
    <w:rsid w:val="00780808"/>
    <w:rsid w:val="00780BD0"/>
    <w:rsid w:val="00780DEC"/>
    <w:rsid w:val="00781336"/>
    <w:rsid w:val="007814B5"/>
    <w:rsid w:val="00781533"/>
    <w:rsid w:val="007815C7"/>
    <w:rsid w:val="007818F1"/>
    <w:rsid w:val="00781ABC"/>
    <w:rsid w:val="00782BF2"/>
    <w:rsid w:val="00782C00"/>
    <w:rsid w:val="0078328C"/>
    <w:rsid w:val="007832C6"/>
    <w:rsid w:val="0078335A"/>
    <w:rsid w:val="00783706"/>
    <w:rsid w:val="00783B03"/>
    <w:rsid w:val="00783B5C"/>
    <w:rsid w:val="00783C10"/>
    <w:rsid w:val="007841B7"/>
    <w:rsid w:val="007847E7"/>
    <w:rsid w:val="0078492B"/>
    <w:rsid w:val="0078511F"/>
    <w:rsid w:val="00785263"/>
    <w:rsid w:val="00785846"/>
    <w:rsid w:val="00785C41"/>
    <w:rsid w:val="007863DF"/>
    <w:rsid w:val="00786492"/>
    <w:rsid w:val="007864D3"/>
    <w:rsid w:val="00786807"/>
    <w:rsid w:val="00786A70"/>
    <w:rsid w:val="00786BEC"/>
    <w:rsid w:val="00787C02"/>
    <w:rsid w:val="00787E89"/>
    <w:rsid w:val="00790094"/>
    <w:rsid w:val="007900C2"/>
    <w:rsid w:val="007902C2"/>
    <w:rsid w:val="00790811"/>
    <w:rsid w:val="0079091C"/>
    <w:rsid w:val="007911A9"/>
    <w:rsid w:val="00791350"/>
    <w:rsid w:val="00791800"/>
    <w:rsid w:val="00791A87"/>
    <w:rsid w:val="00791B14"/>
    <w:rsid w:val="00791B49"/>
    <w:rsid w:val="007923A5"/>
    <w:rsid w:val="00792574"/>
    <w:rsid w:val="00792768"/>
    <w:rsid w:val="007928E0"/>
    <w:rsid w:val="00792B06"/>
    <w:rsid w:val="00792CE4"/>
    <w:rsid w:val="00792E48"/>
    <w:rsid w:val="00792EF9"/>
    <w:rsid w:val="007933DE"/>
    <w:rsid w:val="00793A7F"/>
    <w:rsid w:val="00793C0E"/>
    <w:rsid w:val="00793D66"/>
    <w:rsid w:val="00793EDA"/>
    <w:rsid w:val="00793EF3"/>
    <w:rsid w:val="00793F07"/>
    <w:rsid w:val="007940A5"/>
    <w:rsid w:val="00794233"/>
    <w:rsid w:val="0079457A"/>
    <w:rsid w:val="0079461F"/>
    <w:rsid w:val="00794850"/>
    <w:rsid w:val="0079509A"/>
    <w:rsid w:val="00795520"/>
    <w:rsid w:val="00795F6D"/>
    <w:rsid w:val="00796297"/>
    <w:rsid w:val="00796955"/>
    <w:rsid w:val="007969F7"/>
    <w:rsid w:val="00796CE7"/>
    <w:rsid w:val="00797302"/>
    <w:rsid w:val="00797563"/>
    <w:rsid w:val="00797718"/>
    <w:rsid w:val="0079772A"/>
    <w:rsid w:val="00797983"/>
    <w:rsid w:val="00797BA5"/>
    <w:rsid w:val="00797D4F"/>
    <w:rsid w:val="00797EAE"/>
    <w:rsid w:val="00797FDB"/>
    <w:rsid w:val="007A0005"/>
    <w:rsid w:val="007A00C3"/>
    <w:rsid w:val="007A0122"/>
    <w:rsid w:val="007A091B"/>
    <w:rsid w:val="007A0B36"/>
    <w:rsid w:val="007A0B81"/>
    <w:rsid w:val="007A1174"/>
    <w:rsid w:val="007A1368"/>
    <w:rsid w:val="007A154D"/>
    <w:rsid w:val="007A1789"/>
    <w:rsid w:val="007A19A9"/>
    <w:rsid w:val="007A1A63"/>
    <w:rsid w:val="007A1A9C"/>
    <w:rsid w:val="007A1D01"/>
    <w:rsid w:val="007A22A9"/>
    <w:rsid w:val="007A2375"/>
    <w:rsid w:val="007A246C"/>
    <w:rsid w:val="007A24DB"/>
    <w:rsid w:val="007A292B"/>
    <w:rsid w:val="007A29FB"/>
    <w:rsid w:val="007A3775"/>
    <w:rsid w:val="007A39A1"/>
    <w:rsid w:val="007A3C98"/>
    <w:rsid w:val="007A3E28"/>
    <w:rsid w:val="007A40B8"/>
    <w:rsid w:val="007A423D"/>
    <w:rsid w:val="007A4295"/>
    <w:rsid w:val="007A449A"/>
    <w:rsid w:val="007A454A"/>
    <w:rsid w:val="007A48B3"/>
    <w:rsid w:val="007A4A9C"/>
    <w:rsid w:val="007A4BC8"/>
    <w:rsid w:val="007A4F08"/>
    <w:rsid w:val="007A4F92"/>
    <w:rsid w:val="007A52B0"/>
    <w:rsid w:val="007A55C4"/>
    <w:rsid w:val="007A5673"/>
    <w:rsid w:val="007A56C2"/>
    <w:rsid w:val="007A582D"/>
    <w:rsid w:val="007A5E88"/>
    <w:rsid w:val="007A6955"/>
    <w:rsid w:val="007A7227"/>
    <w:rsid w:val="007A7404"/>
    <w:rsid w:val="007A740E"/>
    <w:rsid w:val="007A77D0"/>
    <w:rsid w:val="007A792D"/>
    <w:rsid w:val="007A7CEA"/>
    <w:rsid w:val="007A7F30"/>
    <w:rsid w:val="007A7F98"/>
    <w:rsid w:val="007B00EA"/>
    <w:rsid w:val="007B0377"/>
    <w:rsid w:val="007B0450"/>
    <w:rsid w:val="007B0635"/>
    <w:rsid w:val="007B0955"/>
    <w:rsid w:val="007B0B1F"/>
    <w:rsid w:val="007B0F74"/>
    <w:rsid w:val="007B1145"/>
    <w:rsid w:val="007B11AC"/>
    <w:rsid w:val="007B122E"/>
    <w:rsid w:val="007B1464"/>
    <w:rsid w:val="007B1713"/>
    <w:rsid w:val="007B1B1B"/>
    <w:rsid w:val="007B2091"/>
    <w:rsid w:val="007B20CF"/>
    <w:rsid w:val="007B216F"/>
    <w:rsid w:val="007B25CF"/>
    <w:rsid w:val="007B2809"/>
    <w:rsid w:val="007B2953"/>
    <w:rsid w:val="007B29F2"/>
    <w:rsid w:val="007B3274"/>
    <w:rsid w:val="007B3285"/>
    <w:rsid w:val="007B38DA"/>
    <w:rsid w:val="007B3942"/>
    <w:rsid w:val="007B3A83"/>
    <w:rsid w:val="007B3ADA"/>
    <w:rsid w:val="007B3DB3"/>
    <w:rsid w:val="007B3DEE"/>
    <w:rsid w:val="007B42AD"/>
    <w:rsid w:val="007B4430"/>
    <w:rsid w:val="007B46AC"/>
    <w:rsid w:val="007B4A41"/>
    <w:rsid w:val="007B4CFF"/>
    <w:rsid w:val="007B4F23"/>
    <w:rsid w:val="007B5002"/>
    <w:rsid w:val="007B5040"/>
    <w:rsid w:val="007B555C"/>
    <w:rsid w:val="007B5BD1"/>
    <w:rsid w:val="007B5C56"/>
    <w:rsid w:val="007B5C63"/>
    <w:rsid w:val="007B6195"/>
    <w:rsid w:val="007B6591"/>
    <w:rsid w:val="007B6669"/>
    <w:rsid w:val="007B6A86"/>
    <w:rsid w:val="007B6A9A"/>
    <w:rsid w:val="007B6C59"/>
    <w:rsid w:val="007B6F54"/>
    <w:rsid w:val="007B7203"/>
    <w:rsid w:val="007B723D"/>
    <w:rsid w:val="007B72BE"/>
    <w:rsid w:val="007B73C3"/>
    <w:rsid w:val="007B75EB"/>
    <w:rsid w:val="007B7C4F"/>
    <w:rsid w:val="007C041D"/>
    <w:rsid w:val="007C0593"/>
    <w:rsid w:val="007C0826"/>
    <w:rsid w:val="007C0BBD"/>
    <w:rsid w:val="007C0E09"/>
    <w:rsid w:val="007C0E36"/>
    <w:rsid w:val="007C1026"/>
    <w:rsid w:val="007C1203"/>
    <w:rsid w:val="007C1282"/>
    <w:rsid w:val="007C1574"/>
    <w:rsid w:val="007C1672"/>
    <w:rsid w:val="007C1815"/>
    <w:rsid w:val="007C1A60"/>
    <w:rsid w:val="007C1B09"/>
    <w:rsid w:val="007C1BDF"/>
    <w:rsid w:val="007C2122"/>
    <w:rsid w:val="007C2134"/>
    <w:rsid w:val="007C23E2"/>
    <w:rsid w:val="007C23E4"/>
    <w:rsid w:val="007C2620"/>
    <w:rsid w:val="007C2654"/>
    <w:rsid w:val="007C2799"/>
    <w:rsid w:val="007C2943"/>
    <w:rsid w:val="007C2A62"/>
    <w:rsid w:val="007C2BDC"/>
    <w:rsid w:val="007C2BEF"/>
    <w:rsid w:val="007C2D90"/>
    <w:rsid w:val="007C3020"/>
    <w:rsid w:val="007C36EF"/>
    <w:rsid w:val="007C386C"/>
    <w:rsid w:val="007C3C4F"/>
    <w:rsid w:val="007C3DC6"/>
    <w:rsid w:val="007C4844"/>
    <w:rsid w:val="007C493D"/>
    <w:rsid w:val="007C4AD9"/>
    <w:rsid w:val="007C5089"/>
    <w:rsid w:val="007C515D"/>
    <w:rsid w:val="007C5759"/>
    <w:rsid w:val="007C5E94"/>
    <w:rsid w:val="007C5F00"/>
    <w:rsid w:val="007C610F"/>
    <w:rsid w:val="007C629F"/>
    <w:rsid w:val="007C6355"/>
    <w:rsid w:val="007C661E"/>
    <w:rsid w:val="007C67FE"/>
    <w:rsid w:val="007C6942"/>
    <w:rsid w:val="007C69AE"/>
    <w:rsid w:val="007C6EA7"/>
    <w:rsid w:val="007C7529"/>
    <w:rsid w:val="007C7D71"/>
    <w:rsid w:val="007C7F15"/>
    <w:rsid w:val="007C7F3E"/>
    <w:rsid w:val="007C7FF1"/>
    <w:rsid w:val="007D0002"/>
    <w:rsid w:val="007D01E8"/>
    <w:rsid w:val="007D0295"/>
    <w:rsid w:val="007D038D"/>
    <w:rsid w:val="007D04D0"/>
    <w:rsid w:val="007D0850"/>
    <w:rsid w:val="007D0899"/>
    <w:rsid w:val="007D10AE"/>
    <w:rsid w:val="007D1225"/>
    <w:rsid w:val="007D12C0"/>
    <w:rsid w:val="007D15AD"/>
    <w:rsid w:val="007D186D"/>
    <w:rsid w:val="007D19C6"/>
    <w:rsid w:val="007D1C61"/>
    <w:rsid w:val="007D1E3D"/>
    <w:rsid w:val="007D1EF4"/>
    <w:rsid w:val="007D1F68"/>
    <w:rsid w:val="007D2249"/>
    <w:rsid w:val="007D2C2C"/>
    <w:rsid w:val="007D2F7F"/>
    <w:rsid w:val="007D3027"/>
    <w:rsid w:val="007D3655"/>
    <w:rsid w:val="007D3A5C"/>
    <w:rsid w:val="007D3DC3"/>
    <w:rsid w:val="007D3E12"/>
    <w:rsid w:val="007D3ECF"/>
    <w:rsid w:val="007D3F35"/>
    <w:rsid w:val="007D40CC"/>
    <w:rsid w:val="007D414C"/>
    <w:rsid w:val="007D41F6"/>
    <w:rsid w:val="007D42EC"/>
    <w:rsid w:val="007D4449"/>
    <w:rsid w:val="007D446D"/>
    <w:rsid w:val="007D44F1"/>
    <w:rsid w:val="007D4509"/>
    <w:rsid w:val="007D4730"/>
    <w:rsid w:val="007D4876"/>
    <w:rsid w:val="007D4936"/>
    <w:rsid w:val="007D4F00"/>
    <w:rsid w:val="007D4FCD"/>
    <w:rsid w:val="007D51F4"/>
    <w:rsid w:val="007D585D"/>
    <w:rsid w:val="007D5CDF"/>
    <w:rsid w:val="007D5E4A"/>
    <w:rsid w:val="007D5FC3"/>
    <w:rsid w:val="007D648C"/>
    <w:rsid w:val="007D64E2"/>
    <w:rsid w:val="007D6739"/>
    <w:rsid w:val="007D6859"/>
    <w:rsid w:val="007D68FC"/>
    <w:rsid w:val="007D6926"/>
    <w:rsid w:val="007D6D5B"/>
    <w:rsid w:val="007D7048"/>
    <w:rsid w:val="007D726A"/>
    <w:rsid w:val="007D726B"/>
    <w:rsid w:val="007D7349"/>
    <w:rsid w:val="007D73D7"/>
    <w:rsid w:val="007D745D"/>
    <w:rsid w:val="007D74FC"/>
    <w:rsid w:val="007D7966"/>
    <w:rsid w:val="007E0DC0"/>
    <w:rsid w:val="007E0EDA"/>
    <w:rsid w:val="007E1061"/>
    <w:rsid w:val="007E136B"/>
    <w:rsid w:val="007E148D"/>
    <w:rsid w:val="007E178F"/>
    <w:rsid w:val="007E17B1"/>
    <w:rsid w:val="007E1AA4"/>
    <w:rsid w:val="007E1B5A"/>
    <w:rsid w:val="007E1BAE"/>
    <w:rsid w:val="007E1BF1"/>
    <w:rsid w:val="007E1D79"/>
    <w:rsid w:val="007E1DC2"/>
    <w:rsid w:val="007E1DD3"/>
    <w:rsid w:val="007E23E2"/>
    <w:rsid w:val="007E23F2"/>
    <w:rsid w:val="007E26E2"/>
    <w:rsid w:val="007E2AA8"/>
    <w:rsid w:val="007E2E6F"/>
    <w:rsid w:val="007E3016"/>
    <w:rsid w:val="007E32E2"/>
    <w:rsid w:val="007E32FA"/>
    <w:rsid w:val="007E3C93"/>
    <w:rsid w:val="007E3DD8"/>
    <w:rsid w:val="007E3F4D"/>
    <w:rsid w:val="007E42D8"/>
    <w:rsid w:val="007E42E1"/>
    <w:rsid w:val="007E4409"/>
    <w:rsid w:val="007E48BB"/>
    <w:rsid w:val="007E4921"/>
    <w:rsid w:val="007E497A"/>
    <w:rsid w:val="007E49F2"/>
    <w:rsid w:val="007E4D98"/>
    <w:rsid w:val="007E53AC"/>
    <w:rsid w:val="007E5967"/>
    <w:rsid w:val="007E5CFA"/>
    <w:rsid w:val="007E5FA0"/>
    <w:rsid w:val="007E6000"/>
    <w:rsid w:val="007E6362"/>
    <w:rsid w:val="007E6589"/>
    <w:rsid w:val="007E6789"/>
    <w:rsid w:val="007E67FA"/>
    <w:rsid w:val="007E6AD2"/>
    <w:rsid w:val="007E6C1C"/>
    <w:rsid w:val="007E6CB5"/>
    <w:rsid w:val="007E6EF2"/>
    <w:rsid w:val="007E7239"/>
    <w:rsid w:val="007E7417"/>
    <w:rsid w:val="007E78D6"/>
    <w:rsid w:val="007E7BFF"/>
    <w:rsid w:val="007E7C0E"/>
    <w:rsid w:val="007E7FD4"/>
    <w:rsid w:val="007F0128"/>
    <w:rsid w:val="007F01B6"/>
    <w:rsid w:val="007F039B"/>
    <w:rsid w:val="007F06BC"/>
    <w:rsid w:val="007F0764"/>
    <w:rsid w:val="007F0A8F"/>
    <w:rsid w:val="007F0AA6"/>
    <w:rsid w:val="007F0B9D"/>
    <w:rsid w:val="007F0CE8"/>
    <w:rsid w:val="007F1207"/>
    <w:rsid w:val="007F15E6"/>
    <w:rsid w:val="007F1605"/>
    <w:rsid w:val="007F171C"/>
    <w:rsid w:val="007F1A16"/>
    <w:rsid w:val="007F1AD2"/>
    <w:rsid w:val="007F1BD6"/>
    <w:rsid w:val="007F1C0A"/>
    <w:rsid w:val="007F1F03"/>
    <w:rsid w:val="007F21FF"/>
    <w:rsid w:val="007F2229"/>
    <w:rsid w:val="007F22CD"/>
    <w:rsid w:val="007F2539"/>
    <w:rsid w:val="007F2545"/>
    <w:rsid w:val="007F26EE"/>
    <w:rsid w:val="007F2C2B"/>
    <w:rsid w:val="007F2D8F"/>
    <w:rsid w:val="007F2FA4"/>
    <w:rsid w:val="007F31F5"/>
    <w:rsid w:val="007F3396"/>
    <w:rsid w:val="007F367C"/>
    <w:rsid w:val="007F3EAA"/>
    <w:rsid w:val="007F3F34"/>
    <w:rsid w:val="007F47B9"/>
    <w:rsid w:val="007F4A27"/>
    <w:rsid w:val="007F4B92"/>
    <w:rsid w:val="007F4F76"/>
    <w:rsid w:val="007F51F9"/>
    <w:rsid w:val="007F52DA"/>
    <w:rsid w:val="007F5606"/>
    <w:rsid w:val="007F5608"/>
    <w:rsid w:val="007F56AC"/>
    <w:rsid w:val="007F579F"/>
    <w:rsid w:val="007F5ABA"/>
    <w:rsid w:val="007F5C5D"/>
    <w:rsid w:val="007F691B"/>
    <w:rsid w:val="007F6958"/>
    <w:rsid w:val="007F6A38"/>
    <w:rsid w:val="007F6B77"/>
    <w:rsid w:val="007F6CAA"/>
    <w:rsid w:val="007F6F7B"/>
    <w:rsid w:val="007F7109"/>
    <w:rsid w:val="007F71D0"/>
    <w:rsid w:val="007F7459"/>
    <w:rsid w:val="007F74CF"/>
    <w:rsid w:val="007F76AB"/>
    <w:rsid w:val="007F7800"/>
    <w:rsid w:val="007F7815"/>
    <w:rsid w:val="00800129"/>
    <w:rsid w:val="008001A5"/>
    <w:rsid w:val="008001AE"/>
    <w:rsid w:val="008002D6"/>
    <w:rsid w:val="008002FD"/>
    <w:rsid w:val="0080038A"/>
    <w:rsid w:val="00800579"/>
    <w:rsid w:val="00800CF3"/>
    <w:rsid w:val="00800D0D"/>
    <w:rsid w:val="00800F54"/>
    <w:rsid w:val="00801005"/>
    <w:rsid w:val="008010C7"/>
    <w:rsid w:val="0080131F"/>
    <w:rsid w:val="00801795"/>
    <w:rsid w:val="008017C4"/>
    <w:rsid w:val="00801863"/>
    <w:rsid w:val="00801D2E"/>
    <w:rsid w:val="0080216F"/>
    <w:rsid w:val="00802735"/>
    <w:rsid w:val="0080293B"/>
    <w:rsid w:val="00802B7D"/>
    <w:rsid w:val="00802CD1"/>
    <w:rsid w:val="00803087"/>
    <w:rsid w:val="00803132"/>
    <w:rsid w:val="0080357E"/>
    <w:rsid w:val="00803656"/>
    <w:rsid w:val="008038F3"/>
    <w:rsid w:val="0080397A"/>
    <w:rsid w:val="008039A4"/>
    <w:rsid w:val="00803F06"/>
    <w:rsid w:val="0080429A"/>
    <w:rsid w:val="0080484C"/>
    <w:rsid w:val="00804AF0"/>
    <w:rsid w:val="00804B91"/>
    <w:rsid w:val="00804C15"/>
    <w:rsid w:val="00804C8B"/>
    <w:rsid w:val="0080500E"/>
    <w:rsid w:val="00805137"/>
    <w:rsid w:val="00805416"/>
    <w:rsid w:val="0080547C"/>
    <w:rsid w:val="00805596"/>
    <w:rsid w:val="0080580F"/>
    <w:rsid w:val="008058B0"/>
    <w:rsid w:val="00805A35"/>
    <w:rsid w:val="00805C78"/>
    <w:rsid w:val="00805CA8"/>
    <w:rsid w:val="008060C2"/>
    <w:rsid w:val="008062CE"/>
    <w:rsid w:val="008063CD"/>
    <w:rsid w:val="008064F4"/>
    <w:rsid w:val="00806607"/>
    <w:rsid w:val="008068A5"/>
    <w:rsid w:val="00806C84"/>
    <w:rsid w:val="00806CDC"/>
    <w:rsid w:val="0080799A"/>
    <w:rsid w:val="00810672"/>
    <w:rsid w:val="0081068C"/>
    <w:rsid w:val="008106F5"/>
    <w:rsid w:val="00810BB1"/>
    <w:rsid w:val="00810C57"/>
    <w:rsid w:val="0081116B"/>
    <w:rsid w:val="008113D9"/>
    <w:rsid w:val="00811755"/>
    <w:rsid w:val="0081179C"/>
    <w:rsid w:val="00811C11"/>
    <w:rsid w:val="00811CEA"/>
    <w:rsid w:val="00811E64"/>
    <w:rsid w:val="00812003"/>
    <w:rsid w:val="00812165"/>
    <w:rsid w:val="0081230C"/>
    <w:rsid w:val="0081277F"/>
    <w:rsid w:val="008127C5"/>
    <w:rsid w:val="00812CC8"/>
    <w:rsid w:val="0081316F"/>
    <w:rsid w:val="0081357E"/>
    <w:rsid w:val="008135BE"/>
    <w:rsid w:val="008137AD"/>
    <w:rsid w:val="00814063"/>
    <w:rsid w:val="008143DC"/>
    <w:rsid w:val="0081498C"/>
    <w:rsid w:val="00814A30"/>
    <w:rsid w:val="00814B33"/>
    <w:rsid w:val="008152C9"/>
    <w:rsid w:val="00815C04"/>
    <w:rsid w:val="00815C4F"/>
    <w:rsid w:val="00815FAC"/>
    <w:rsid w:val="008161BC"/>
    <w:rsid w:val="008161C6"/>
    <w:rsid w:val="0081655F"/>
    <w:rsid w:val="00816736"/>
    <w:rsid w:val="008167B8"/>
    <w:rsid w:val="008167E6"/>
    <w:rsid w:val="00816933"/>
    <w:rsid w:val="00816999"/>
    <w:rsid w:val="008173A1"/>
    <w:rsid w:val="008176F8"/>
    <w:rsid w:val="0081779E"/>
    <w:rsid w:val="0081791F"/>
    <w:rsid w:val="00817A77"/>
    <w:rsid w:val="00817F12"/>
    <w:rsid w:val="00817F3C"/>
    <w:rsid w:val="00820264"/>
    <w:rsid w:val="00820304"/>
    <w:rsid w:val="0082045F"/>
    <w:rsid w:val="00820479"/>
    <w:rsid w:val="00820619"/>
    <w:rsid w:val="008206F8"/>
    <w:rsid w:val="0082073F"/>
    <w:rsid w:val="00820B11"/>
    <w:rsid w:val="00820FCE"/>
    <w:rsid w:val="0082109E"/>
    <w:rsid w:val="00821332"/>
    <w:rsid w:val="0082174C"/>
    <w:rsid w:val="00821CE6"/>
    <w:rsid w:val="00821E25"/>
    <w:rsid w:val="008222C5"/>
    <w:rsid w:val="008224E3"/>
    <w:rsid w:val="008224EA"/>
    <w:rsid w:val="00822535"/>
    <w:rsid w:val="008228FA"/>
    <w:rsid w:val="00822ACF"/>
    <w:rsid w:val="00823186"/>
    <w:rsid w:val="0082377A"/>
    <w:rsid w:val="00823A10"/>
    <w:rsid w:val="00824369"/>
    <w:rsid w:val="008244C0"/>
    <w:rsid w:val="008245A0"/>
    <w:rsid w:val="008248E1"/>
    <w:rsid w:val="00824F3F"/>
    <w:rsid w:val="00824FA2"/>
    <w:rsid w:val="00825239"/>
    <w:rsid w:val="00825388"/>
    <w:rsid w:val="00825456"/>
    <w:rsid w:val="00825858"/>
    <w:rsid w:val="00825A77"/>
    <w:rsid w:val="00825A96"/>
    <w:rsid w:val="008260F4"/>
    <w:rsid w:val="00826505"/>
    <w:rsid w:val="008265A5"/>
    <w:rsid w:val="008265B1"/>
    <w:rsid w:val="0082669E"/>
    <w:rsid w:val="00826BBE"/>
    <w:rsid w:val="00826ECE"/>
    <w:rsid w:val="00827055"/>
    <w:rsid w:val="008270C5"/>
    <w:rsid w:val="0082738E"/>
    <w:rsid w:val="0082744C"/>
    <w:rsid w:val="00827757"/>
    <w:rsid w:val="00827833"/>
    <w:rsid w:val="00827864"/>
    <w:rsid w:val="0082799A"/>
    <w:rsid w:val="008279F6"/>
    <w:rsid w:val="00827C02"/>
    <w:rsid w:val="00830172"/>
    <w:rsid w:val="008301AD"/>
    <w:rsid w:val="008302C2"/>
    <w:rsid w:val="00830490"/>
    <w:rsid w:val="00830C77"/>
    <w:rsid w:val="00830C81"/>
    <w:rsid w:val="00830CDF"/>
    <w:rsid w:val="00831046"/>
    <w:rsid w:val="00831229"/>
    <w:rsid w:val="0083145C"/>
    <w:rsid w:val="00831634"/>
    <w:rsid w:val="008319C4"/>
    <w:rsid w:val="00831B5F"/>
    <w:rsid w:val="00831D12"/>
    <w:rsid w:val="00831DAE"/>
    <w:rsid w:val="00831DEA"/>
    <w:rsid w:val="00831ED1"/>
    <w:rsid w:val="00832261"/>
    <w:rsid w:val="0083252A"/>
    <w:rsid w:val="008328FD"/>
    <w:rsid w:val="00832DD4"/>
    <w:rsid w:val="00833606"/>
    <w:rsid w:val="008336F9"/>
    <w:rsid w:val="00833A80"/>
    <w:rsid w:val="00833B8E"/>
    <w:rsid w:val="00833CF8"/>
    <w:rsid w:val="00833D6D"/>
    <w:rsid w:val="00833F4F"/>
    <w:rsid w:val="00833FEE"/>
    <w:rsid w:val="008342C1"/>
    <w:rsid w:val="00834551"/>
    <w:rsid w:val="0083497D"/>
    <w:rsid w:val="00834ABD"/>
    <w:rsid w:val="00834C61"/>
    <w:rsid w:val="00834C8F"/>
    <w:rsid w:val="00834DD4"/>
    <w:rsid w:val="00834E00"/>
    <w:rsid w:val="00834ECF"/>
    <w:rsid w:val="00834F50"/>
    <w:rsid w:val="00835A9F"/>
    <w:rsid w:val="008360C2"/>
    <w:rsid w:val="0083611F"/>
    <w:rsid w:val="00836555"/>
    <w:rsid w:val="00836F53"/>
    <w:rsid w:val="0083728C"/>
    <w:rsid w:val="00837587"/>
    <w:rsid w:val="008376C3"/>
    <w:rsid w:val="008379FB"/>
    <w:rsid w:val="00837C2F"/>
    <w:rsid w:val="008401A7"/>
    <w:rsid w:val="00840470"/>
    <w:rsid w:val="008408E9"/>
    <w:rsid w:val="00840BC5"/>
    <w:rsid w:val="00840E1E"/>
    <w:rsid w:val="00841482"/>
    <w:rsid w:val="008414A0"/>
    <w:rsid w:val="0084169D"/>
    <w:rsid w:val="008416A2"/>
    <w:rsid w:val="0084170A"/>
    <w:rsid w:val="00841769"/>
    <w:rsid w:val="008418B3"/>
    <w:rsid w:val="00841B5F"/>
    <w:rsid w:val="00841E3F"/>
    <w:rsid w:val="00841E53"/>
    <w:rsid w:val="00841E65"/>
    <w:rsid w:val="008422CD"/>
    <w:rsid w:val="008426E9"/>
    <w:rsid w:val="0084279E"/>
    <w:rsid w:val="00842C0E"/>
    <w:rsid w:val="00842CC4"/>
    <w:rsid w:val="00842E6D"/>
    <w:rsid w:val="00842FEE"/>
    <w:rsid w:val="008431BC"/>
    <w:rsid w:val="0084352E"/>
    <w:rsid w:val="008436A3"/>
    <w:rsid w:val="00843A62"/>
    <w:rsid w:val="00843BE1"/>
    <w:rsid w:val="00843BF6"/>
    <w:rsid w:val="00843D31"/>
    <w:rsid w:val="00843FF3"/>
    <w:rsid w:val="00844069"/>
    <w:rsid w:val="008443AE"/>
    <w:rsid w:val="00844453"/>
    <w:rsid w:val="00844825"/>
    <w:rsid w:val="008448BF"/>
    <w:rsid w:val="0084598C"/>
    <w:rsid w:val="00845F26"/>
    <w:rsid w:val="00846030"/>
    <w:rsid w:val="00846242"/>
    <w:rsid w:val="008462DA"/>
    <w:rsid w:val="008463BF"/>
    <w:rsid w:val="00846A0E"/>
    <w:rsid w:val="00846A7C"/>
    <w:rsid w:val="00846AEE"/>
    <w:rsid w:val="00846D60"/>
    <w:rsid w:val="0084742F"/>
    <w:rsid w:val="008474AD"/>
    <w:rsid w:val="00847654"/>
    <w:rsid w:val="00847694"/>
    <w:rsid w:val="00847C2B"/>
    <w:rsid w:val="00847C8C"/>
    <w:rsid w:val="00850330"/>
    <w:rsid w:val="00850711"/>
    <w:rsid w:val="00850796"/>
    <w:rsid w:val="00850977"/>
    <w:rsid w:val="00850E34"/>
    <w:rsid w:val="00851098"/>
    <w:rsid w:val="008511F5"/>
    <w:rsid w:val="0085150D"/>
    <w:rsid w:val="00851533"/>
    <w:rsid w:val="008516EE"/>
    <w:rsid w:val="00851DF9"/>
    <w:rsid w:val="00851E5B"/>
    <w:rsid w:val="00851F31"/>
    <w:rsid w:val="00851F61"/>
    <w:rsid w:val="00852596"/>
    <w:rsid w:val="00852606"/>
    <w:rsid w:val="00852661"/>
    <w:rsid w:val="00852746"/>
    <w:rsid w:val="00852757"/>
    <w:rsid w:val="008527BC"/>
    <w:rsid w:val="00852A98"/>
    <w:rsid w:val="00852D8A"/>
    <w:rsid w:val="00852ED0"/>
    <w:rsid w:val="00852ED1"/>
    <w:rsid w:val="0085306B"/>
    <w:rsid w:val="008530D8"/>
    <w:rsid w:val="00853127"/>
    <w:rsid w:val="00853C9E"/>
    <w:rsid w:val="00853DC9"/>
    <w:rsid w:val="00854366"/>
    <w:rsid w:val="008543CC"/>
    <w:rsid w:val="00854704"/>
    <w:rsid w:val="00854A04"/>
    <w:rsid w:val="00854ACC"/>
    <w:rsid w:val="00855075"/>
    <w:rsid w:val="008551F1"/>
    <w:rsid w:val="0085591A"/>
    <w:rsid w:val="00855C49"/>
    <w:rsid w:val="00855F57"/>
    <w:rsid w:val="00856818"/>
    <w:rsid w:val="00856823"/>
    <w:rsid w:val="0085691D"/>
    <w:rsid w:val="00856A24"/>
    <w:rsid w:val="00856AC6"/>
    <w:rsid w:val="00856B3D"/>
    <w:rsid w:val="00856E71"/>
    <w:rsid w:val="00856F9D"/>
    <w:rsid w:val="00857000"/>
    <w:rsid w:val="0085706C"/>
    <w:rsid w:val="008572D0"/>
    <w:rsid w:val="00857772"/>
    <w:rsid w:val="0085794D"/>
    <w:rsid w:val="00857967"/>
    <w:rsid w:val="00857A1D"/>
    <w:rsid w:val="008600ED"/>
    <w:rsid w:val="00860629"/>
    <w:rsid w:val="008608F9"/>
    <w:rsid w:val="00860AE1"/>
    <w:rsid w:val="00860BF4"/>
    <w:rsid w:val="00860DC5"/>
    <w:rsid w:val="00861002"/>
    <w:rsid w:val="008610FF"/>
    <w:rsid w:val="00861335"/>
    <w:rsid w:val="008613C2"/>
    <w:rsid w:val="008613FF"/>
    <w:rsid w:val="008615ED"/>
    <w:rsid w:val="00861D76"/>
    <w:rsid w:val="00862813"/>
    <w:rsid w:val="008636F6"/>
    <w:rsid w:val="00863B49"/>
    <w:rsid w:val="00863F17"/>
    <w:rsid w:val="00864015"/>
    <w:rsid w:val="00864138"/>
    <w:rsid w:val="0086424A"/>
    <w:rsid w:val="0086426E"/>
    <w:rsid w:val="00864338"/>
    <w:rsid w:val="00864428"/>
    <w:rsid w:val="00864457"/>
    <w:rsid w:val="00864481"/>
    <w:rsid w:val="008648D4"/>
    <w:rsid w:val="00864928"/>
    <w:rsid w:val="00864963"/>
    <w:rsid w:val="00865458"/>
    <w:rsid w:val="00865818"/>
    <w:rsid w:val="008658CE"/>
    <w:rsid w:val="00865993"/>
    <w:rsid w:val="00865A12"/>
    <w:rsid w:val="00865B47"/>
    <w:rsid w:val="00865EB3"/>
    <w:rsid w:val="00866181"/>
    <w:rsid w:val="0086627E"/>
    <w:rsid w:val="00866654"/>
    <w:rsid w:val="0086682B"/>
    <w:rsid w:val="0086689A"/>
    <w:rsid w:val="00866A26"/>
    <w:rsid w:val="00866F02"/>
    <w:rsid w:val="00866F10"/>
    <w:rsid w:val="008670B3"/>
    <w:rsid w:val="00867480"/>
    <w:rsid w:val="008676EB"/>
    <w:rsid w:val="00867A35"/>
    <w:rsid w:val="00867A57"/>
    <w:rsid w:val="00867AF7"/>
    <w:rsid w:val="00867CCD"/>
    <w:rsid w:val="00867FDE"/>
    <w:rsid w:val="008700AE"/>
    <w:rsid w:val="008701F3"/>
    <w:rsid w:val="00870380"/>
    <w:rsid w:val="008704B7"/>
    <w:rsid w:val="008705B2"/>
    <w:rsid w:val="0087071A"/>
    <w:rsid w:val="008709BA"/>
    <w:rsid w:val="00870A29"/>
    <w:rsid w:val="00870DFA"/>
    <w:rsid w:val="00871034"/>
    <w:rsid w:val="00871101"/>
    <w:rsid w:val="00871210"/>
    <w:rsid w:val="00871222"/>
    <w:rsid w:val="008712A2"/>
    <w:rsid w:val="008714A4"/>
    <w:rsid w:val="00872093"/>
    <w:rsid w:val="00872108"/>
    <w:rsid w:val="00872350"/>
    <w:rsid w:val="008724AE"/>
    <w:rsid w:val="00872991"/>
    <w:rsid w:val="00872F10"/>
    <w:rsid w:val="00873166"/>
    <w:rsid w:val="0087379D"/>
    <w:rsid w:val="0087476A"/>
    <w:rsid w:val="00874ABE"/>
    <w:rsid w:val="00874AFA"/>
    <w:rsid w:val="00874FEB"/>
    <w:rsid w:val="00875032"/>
    <w:rsid w:val="008751F1"/>
    <w:rsid w:val="00875251"/>
    <w:rsid w:val="00875282"/>
    <w:rsid w:val="00875813"/>
    <w:rsid w:val="00875818"/>
    <w:rsid w:val="00875820"/>
    <w:rsid w:val="00875836"/>
    <w:rsid w:val="00875AE2"/>
    <w:rsid w:val="00875B11"/>
    <w:rsid w:val="00875C0D"/>
    <w:rsid w:val="00875D4E"/>
    <w:rsid w:val="00875E0F"/>
    <w:rsid w:val="00875F8E"/>
    <w:rsid w:val="00876101"/>
    <w:rsid w:val="008761CE"/>
    <w:rsid w:val="008763A2"/>
    <w:rsid w:val="0087649F"/>
    <w:rsid w:val="00876B63"/>
    <w:rsid w:val="00876BDB"/>
    <w:rsid w:val="00876EE5"/>
    <w:rsid w:val="00877041"/>
    <w:rsid w:val="00877455"/>
    <w:rsid w:val="0087749D"/>
    <w:rsid w:val="0087761F"/>
    <w:rsid w:val="0088015A"/>
    <w:rsid w:val="0088024F"/>
    <w:rsid w:val="00880384"/>
    <w:rsid w:val="00880497"/>
    <w:rsid w:val="008807E5"/>
    <w:rsid w:val="008809D7"/>
    <w:rsid w:val="00880B31"/>
    <w:rsid w:val="00880B65"/>
    <w:rsid w:val="00881184"/>
    <w:rsid w:val="008812E9"/>
    <w:rsid w:val="00881AFB"/>
    <w:rsid w:val="00881C35"/>
    <w:rsid w:val="00881E72"/>
    <w:rsid w:val="00882400"/>
    <w:rsid w:val="00882443"/>
    <w:rsid w:val="00882717"/>
    <w:rsid w:val="00882BB2"/>
    <w:rsid w:val="00882DAC"/>
    <w:rsid w:val="00882E79"/>
    <w:rsid w:val="0088302C"/>
    <w:rsid w:val="00883305"/>
    <w:rsid w:val="00883352"/>
    <w:rsid w:val="00883362"/>
    <w:rsid w:val="008833B3"/>
    <w:rsid w:val="00883663"/>
    <w:rsid w:val="008836BC"/>
    <w:rsid w:val="00883B17"/>
    <w:rsid w:val="00883B93"/>
    <w:rsid w:val="00883B9A"/>
    <w:rsid w:val="00883E82"/>
    <w:rsid w:val="0088415D"/>
    <w:rsid w:val="00884390"/>
    <w:rsid w:val="00884526"/>
    <w:rsid w:val="00884741"/>
    <w:rsid w:val="008848BF"/>
    <w:rsid w:val="008848E3"/>
    <w:rsid w:val="0088492F"/>
    <w:rsid w:val="0088499D"/>
    <w:rsid w:val="00884DC2"/>
    <w:rsid w:val="00884ED2"/>
    <w:rsid w:val="008853B6"/>
    <w:rsid w:val="0088552E"/>
    <w:rsid w:val="00885807"/>
    <w:rsid w:val="008859E4"/>
    <w:rsid w:val="00885A68"/>
    <w:rsid w:val="008860D7"/>
    <w:rsid w:val="008863B3"/>
    <w:rsid w:val="008868D3"/>
    <w:rsid w:val="00886947"/>
    <w:rsid w:val="00886999"/>
    <w:rsid w:val="008869F4"/>
    <w:rsid w:val="00886A67"/>
    <w:rsid w:val="00887A0A"/>
    <w:rsid w:val="0089000D"/>
    <w:rsid w:val="008900AB"/>
    <w:rsid w:val="0089015D"/>
    <w:rsid w:val="008903D7"/>
    <w:rsid w:val="00890461"/>
    <w:rsid w:val="00890606"/>
    <w:rsid w:val="008912AF"/>
    <w:rsid w:val="00891821"/>
    <w:rsid w:val="00891A49"/>
    <w:rsid w:val="00891C40"/>
    <w:rsid w:val="008921C8"/>
    <w:rsid w:val="00892780"/>
    <w:rsid w:val="008927B7"/>
    <w:rsid w:val="00892A48"/>
    <w:rsid w:val="00892C7D"/>
    <w:rsid w:val="00892D7D"/>
    <w:rsid w:val="0089341C"/>
    <w:rsid w:val="008938CD"/>
    <w:rsid w:val="00893971"/>
    <w:rsid w:val="00894319"/>
    <w:rsid w:val="0089431A"/>
    <w:rsid w:val="00894553"/>
    <w:rsid w:val="00894603"/>
    <w:rsid w:val="00894A83"/>
    <w:rsid w:val="00894E1C"/>
    <w:rsid w:val="00894E7B"/>
    <w:rsid w:val="008950E6"/>
    <w:rsid w:val="00895354"/>
    <w:rsid w:val="0089550D"/>
    <w:rsid w:val="0089587A"/>
    <w:rsid w:val="00895B24"/>
    <w:rsid w:val="00895DBB"/>
    <w:rsid w:val="0089609A"/>
    <w:rsid w:val="008960B5"/>
    <w:rsid w:val="0089621E"/>
    <w:rsid w:val="00896359"/>
    <w:rsid w:val="0089651F"/>
    <w:rsid w:val="00896604"/>
    <w:rsid w:val="0089672E"/>
    <w:rsid w:val="00896774"/>
    <w:rsid w:val="0089693D"/>
    <w:rsid w:val="00896A8C"/>
    <w:rsid w:val="00896CB9"/>
    <w:rsid w:val="00896CBA"/>
    <w:rsid w:val="00896D08"/>
    <w:rsid w:val="00896E59"/>
    <w:rsid w:val="00896F56"/>
    <w:rsid w:val="00897150"/>
    <w:rsid w:val="0089763C"/>
    <w:rsid w:val="00897644"/>
    <w:rsid w:val="008976F2"/>
    <w:rsid w:val="00897960"/>
    <w:rsid w:val="00897DA7"/>
    <w:rsid w:val="00897EFF"/>
    <w:rsid w:val="008A0007"/>
    <w:rsid w:val="008A00C2"/>
    <w:rsid w:val="008A01AA"/>
    <w:rsid w:val="008A02FB"/>
    <w:rsid w:val="008A0526"/>
    <w:rsid w:val="008A0877"/>
    <w:rsid w:val="008A09C9"/>
    <w:rsid w:val="008A0A83"/>
    <w:rsid w:val="008A0D66"/>
    <w:rsid w:val="008A133D"/>
    <w:rsid w:val="008A136B"/>
    <w:rsid w:val="008A1501"/>
    <w:rsid w:val="008A1704"/>
    <w:rsid w:val="008A178D"/>
    <w:rsid w:val="008A17B1"/>
    <w:rsid w:val="008A1888"/>
    <w:rsid w:val="008A19D6"/>
    <w:rsid w:val="008A2316"/>
    <w:rsid w:val="008A235A"/>
    <w:rsid w:val="008A25FD"/>
    <w:rsid w:val="008A2855"/>
    <w:rsid w:val="008A2C40"/>
    <w:rsid w:val="008A2E37"/>
    <w:rsid w:val="008A3279"/>
    <w:rsid w:val="008A332C"/>
    <w:rsid w:val="008A3ADA"/>
    <w:rsid w:val="008A3B00"/>
    <w:rsid w:val="008A3C07"/>
    <w:rsid w:val="008A3DF5"/>
    <w:rsid w:val="008A402A"/>
    <w:rsid w:val="008A4067"/>
    <w:rsid w:val="008A4504"/>
    <w:rsid w:val="008A4832"/>
    <w:rsid w:val="008A4AC2"/>
    <w:rsid w:val="008A4C8F"/>
    <w:rsid w:val="008A4E11"/>
    <w:rsid w:val="008A5249"/>
    <w:rsid w:val="008A553E"/>
    <w:rsid w:val="008A586E"/>
    <w:rsid w:val="008A5E66"/>
    <w:rsid w:val="008A5F1D"/>
    <w:rsid w:val="008A5F76"/>
    <w:rsid w:val="008A664D"/>
    <w:rsid w:val="008A66A1"/>
    <w:rsid w:val="008A6A45"/>
    <w:rsid w:val="008A6BF1"/>
    <w:rsid w:val="008A6CB9"/>
    <w:rsid w:val="008A6DF7"/>
    <w:rsid w:val="008A6F71"/>
    <w:rsid w:val="008A7501"/>
    <w:rsid w:val="008A7707"/>
    <w:rsid w:val="008A7BE4"/>
    <w:rsid w:val="008A7E6D"/>
    <w:rsid w:val="008A7FEA"/>
    <w:rsid w:val="008B0118"/>
    <w:rsid w:val="008B0197"/>
    <w:rsid w:val="008B0375"/>
    <w:rsid w:val="008B05F2"/>
    <w:rsid w:val="008B0945"/>
    <w:rsid w:val="008B0D81"/>
    <w:rsid w:val="008B0F52"/>
    <w:rsid w:val="008B0F7D"/>
    <w:rsid w:val="008B166A"/>
    <w:rsid w:val="008B18F6"/>
    <w:rsid w:val="008B19B6"/>
    <w:rsid w:val="008B1C17"/>
    <w:rsid w:val="008B1E99"/>
    <w:rsid w:val="008B1F41"/>
    <w:rsid w:val="008B1FEB"/>
    <w:rsid w:val="008B20E8"/>
    <w:rsid w:val="008B23EC"/>
    <w:rsid w:val="008B252C"/>
    <w:rsid w:val="008B2B98"/>
    <w:rsid w:val="008B2CD2"/>
    <w:rsid w:val="008B2DF1"/>
    <w:rsid w:val="008B331C"/>
    <w:rsid w:val="008B343E"/>
    <w:rsid w:val="008B35D2"/>
    <w:rsid w:val="008B36DD"/>
    <w:rsid w:val="008B39A6"/>
    <w:rsid w:val="008B3AE9"/>
    <w:rsid w:val="008B3E0E"/>
    <w:rsid w:val="008B3F73"/>
    <w:rsid w:val="008B3FBF"/>
    <w:rsid w:val="008B4121"/>
    <w:rsid w:val="008B438F"/>
    <w:rsid w:val="008B43FC"/>
    <w:rsid w:val="008B48AC"/>
    <w:rsid w:val="008B4918"/>
    <w:rsid w:val="008B4999"/>
    <w:rsid w:val="008B4D0B"/>
    <w:rsid w:val="008B4E9E"/>
    <w:rsid w:val="008B549F"/>
    <w:rsid w:val="008B54F4"/>
    <w:rsid w:val="008B564E"/>
    <w:rsid w:val="008B56AB"/>
    <w:rsid w:val="008B58C2"/>
    <w:rsid w:val="008B58F8"/>
    <w:rsid w:val="008B598B"/>
    <w:rsid w:val="008B59EC"/>
    <w:rsid w:val="008B5D99"/>
    <w:rsid w:val="008B5F6D"/>
    <w:rsid w:val="008B63C4"/>
    <w:rsid w:val="008B6498"/>
    <w:rsid w:val="008B6759"/>
    <w:rsid w:val="008B693F"/>
    <w:rsid w:val="008B6D5B"/>
    <w:rsid w:val="008B71C7"/>
    <w:rsid w:val="008B7350"/>
    <w:rsid w:val="008B7525"/>
    <w:rsid w:val="008B7DD1"/>
    <w:rsid w:val="008B7E21"/>
    <w:rsid w:val="008B7F1D"/>
    <w:rsid w:val="008C021C"/>
    <w:rsid w:val="008C0A61"/>
    <w:rsid w:val="008C0B74"/>
    <w:rsid w:val="008C1034"/>
    <w:rsid w:val="008C157B"/>
    <w:rsid w:val="008C158B"/>
    <w:rsid w:val="008C1B4C"/>
    <w:rsid w:val="008C1C44"/>
    <w:rsid w:val="008C24DE"/>
    <w:rsid w:val="008C2555"/>
    <w:rsid w:val="008C2627"/>
    <w:rsid w:val="008C2645"/>
    <w:rsid w:val="008C2754"/>
    <w:rsid w:val="008C2EF2"/>
    <w:rsid w:val="008C33A5"/>
    <w:rsid w:val="008C39AB"/>
    <w:rsid w:val="008C3ABE"/>
    <w:rsid w:val="008C3D1F"/>
    <w:rsid w:val="008C4077"/>
    <w:rsid w:val="008C442E"/>
    <w:rsid w:val="008C44AB"/>
    <w:rsid w:val="008C4607"/>
    <w:rsid w:val="008C4665"/>
    <w:rsid w:val="008C4B50"/>
    <w:rsid w:val="008C4CC5"/>
    <w:rsid w:val="008C4CE7"/>
    <w:rsid w:val="008C4D26"/>
    <w:rsid w:val="008C4DA2"/>
    <w:rsid w:val="008C509E"/>
    <w:rsid w:val="008C534E"/>
    <w:rsid w:val="008C589F"/>
    <w:rsid w:val="008C58A7"/>
    <w:rsid w:val="008C596F"/>
    <w:rsid w:val="008C5995"/>
    <w:rsid w:val="008C59AE"/>
    <w:rsid w:val="008C5D60"/>
    <w:rsid w:val="008C5F06"/>
    <w:rsid w:val="008C5F12"/>
    <w:rsid w:val="008C62F1"/>
    <w:rsid w:val="008C6488"/>
    <w:rsid w:val="008C6989"/>
    <w:rsid w:val="008C69B3"/>
    <w:rsid w:val="008C6ED4"/>
    <w:rsid w:val="008C6F7C"/>
    <w:rsid w:val="008C7021"/>
    <w:rsid w:val="008C787E"/>
    <w:rsid w:val="008C7BB1"/>
    <w:rsid w:val="008C7BEB"/>
    <w:rsid w:val="008C7D03"/>
    <w:rsid w:val="008D0412"/>
    <w:rsid w:val="008D04BC"/>
    <w:rsid w:val="008D0504"/>
    <w:rsid w:val="008D0601"/>
    <w:rsid w:val="008D0710"/>
    <w:rsid w:val="008D0763"/>
    <w:rsid w:val="008D0AF7"/>
    <w:rsid w:val="008D0BB7"/>
    <w:rsid w:val="008D0D78"/>
    <w:rsid w:val="008D1057"/>
    <w:rsid w:val="008D1112"/>
    <w:rsid w:val="008D116C"/>
    <w:rsid w:val="008D1223"/>
    <w:rsid w:val="008D15DC"/>
    <w:rsid w:val="008D1930"/>
    <w:rsid w:val="008D1937"/>
    <w:rsid w:val="008D1F08"/>
    <w:rsid w:val="008D1F32"/>
    <w:rsid w:val="008D200A"/>
    <w:rsid w:val="008D2975"/>
    <w:rsid w:val="008D298E"/>
    <w:rsid w:val="008D2B5A"/>
    <w:rsid w:val="008D2E33"/>
    <w:rsid w:val="008D37D8"/>
    <w:rsid w:val="008D3969"/>
    <w:rsid w:val="008D3E9C"/>
    <w:rsid w:val="008D42D7"/>
    <w:rsid w:val="008D495A"/>
    <w:rsid w:val="008D4D1B"/>
    <w:rsid w:val="008D5434"/>
    <w:rsid w:val="008D54C0"/>
    <w:rsid w:val="008D5567"/>
    <w:rsid w:val="008D565F"/>
    <w:rsid w:val="008D57D4"/>
    <w:rsid w:val="008D5980"/>
    <w:rsid w:val="008D5ADD"/>
    <w:rsid w:val="008D5E4A"/>
    <w:rsid w:val="008D6401"/>
    <w:rsid w:val="008D6ECE"/>
    <w:rsid w:val="008D7256"/>
    <w:rsid w:val="008D72C1"/>
    <w:rsid w:val="008D7334"/>
    <w:rsid w:val="008D7537"/>
    <w:rsid w:val="008D7898"/>
    <w:rsid w:val="008D7B22"/>
    <w:rsid w:val="008D7B37"/>
    <w:rsid w:val="008D7E98"/>
    <w:rsid w:val="008E0076"/>
    <w:rsid w:val="008E0454"/>
    <w:rsid w:val="008E04E5"/>
    <w:rsid w:val="008E0775"/>
    <w:rsid w:val="008E0CD5"/>
    <w:rsid w:val="008E0F6F"/>
    <w:rsid w:val="008E1013"/>
    <w:rsid w:val="008E1164"/>
    <w:rsid w:val="008E1795"/>
    <w:rsid w:val="008E1C8F"/>
    <w:rsid w:val="008E1CED"/>
    <w:rsid w:val="008E1CF2"/>
    <w:rsid w:val="008E21E8"/>
    <w:rsid w:val="008E23A7"/>
    <w:rsid w:val="008E23B0"/>
    <w:rsid w:val="008E255B"/>
    <w:rsid w:val="008E292C"/>
    <w:rsid w:val="008E2996"/>
    <w:rsid w:val="008E29F1"/>
    <w:rsid w:val="008E2C71"/>
    <w:rsid w:val="008E2CF6"/>
    <w:rsid w:val="008E2DF2"/>
    <w:rsid w:val="008E33F6"/>
    <w:rsid w:val="008E3923"/>
    <w:rsid w:val="008E3AD7"/>
    <w:rsid w:val="008E3B78"/>
    <w:rsid w:val="008E4044"/>
    <w:rsid w:val="008E4098"/>
    <w:rsid w:val="008E4603"/>
    <w:rsid w:val="008E494C"/>
    <w:rsid w:val="008E4A1A"/>
    <w:rsid w:val="008E4A25"/>
    <w:rsid w:val="008E50C2"/>
    <w:rsid w:val="008E5206"/>
    <w:rsid w:val="008E5209"/>
    <w:rsid w:val="008E523A"/>
    <w:rsid w:val="008E5418"/>
    <w:rsid w:val="008E5497"/>
    <w:rsid w:val="008E55F2"/>
    <w:rsid w:val="008E59CC"/>
    <w:rsid w:val="008E5B2C"/>
    <w:rsid w:val="008E5BEF"/>
    <w:rsid w:val="008E5C4D"/>
    <w:rsid w:val="008E6698"/>
    <w:rsid w:val="008E687D"/>
    <w:rsid w:val="008E68D5"/>
    <w:rsid w:val="008E7338"/>
    <w:rsid w:val="008E7433"/>
    <w:rsid w:val="008E7756"/>
    <w:rsid w:val="008E78CE"/>
    <w:rsid w:val="008E7C8E"/>
    <w:rsid w:val="008E7CF2"/>
    <w:rsid w:val="008E7F21"/>
    <w:rsid w:val="008F00C4"/>
    <w:rsid w:val="008F01B8"/>
    <w:rsid w:val="008F031D"/>
    <w:rsid w:val="008F0CC2"/>
    <w:rsid w:val="008F0D07"/>
    <w:rsid w:val="008F0EC8"/>
    <w:rsid w:val="008F0FBD"/>
    <w:rsid w:val="008F1129"/>
    <w:rsid w:val="008F11F7"/>
    <w:rsid w:val="008F125F"/>
    <w:rsid w:val="008F162C"/>
    <w:rsid w:val="008F17E5"/>
    <w:rsid w:val="008F18CB"/>
    <w:rsid w:val="008F1B23"/>
    <w:rsid w:val="008F1E6F"/>
    <w:rsid w:val="008F269B"/>
    <w:rsid w:val="008F299F"/>
    <w:rsid w:val="008F3205"/>
    <w:rsid w:val="008F3968"/>
    <w:rsid w:val="008F3C29"/>
    <w:rsid w:val="008F4465"/>
    <w:rsid w:val="008F45E5"/>
    <w:rsid w:val="008F4792"/>
    <w:rsid w:val="008F4FB3"/>
    <w:rsid w:val="008F5924"/>
    <w:rsid w:val="008F5AFB"/>
    <w:rsid w:val="008F5D24"/>
    <w:rsid w:val="008F5DA4"/>
    <w:rsid w:val="008F66A0"/>
    <w:rsid w:val="008F681D"/>
    <w:rsid w:val="008F6BEA"/>
    <w:rsid w:val="008F6D6E"/>
    <w:rsid w:val="008F6F17"/>
    <w:rsid w:val="008F75E3"/>
    <w:rsid w:val="008F7888"/>
    <w:rsid w:val="008F7A77"/>
    <w:rsid w:val="008F7BE7"/>
    <w:rsid w:val="00900283"/>
    <w:rsid w:val="00900366"/>
    <w:rsid w:val="00900981"/>
    <w:rsid w:val="00900E70"/>
    <w:rsid w:val="009011D1"/>
    <w:rsid w:val="00901320"/>
    <w:rsid w:val="009015A1"/>
    <w:rsid w:val="00901D09"/>
    <w:rsid w:val="009023A2"/>
    <w:rsid w:val="009025A0"/>
    <w:rsid w:val="00902716"/>
    <w:rsid w:val="0090273F"/>
    <w:rsid w:val="009027CE"/>
    <w:rsid w:val="009028AD"/>
    <w:rsid w:val="009029C3"/>
    <w:rsid w:val="00902C5E"/>
    <w:rsid w:val="00902DC2"/>
    <w:rsid w:val="00902E47"/>
    <w:rsid w:val="0090327F"/>
    <w:rsid w:val="009033D9"/>
    <w:rsid w:val="00903470"/>
    <w:rsid w:val="00903F3A"/>
    <w:rsid w:val="009041B8"/>
    <w:rsid w:val="009042E2"/>
    <w:rsid w:val="0090438E"/>
    <w:rsid w:val="009043C3"/>
    <w:rsid w:val="009047D8"/>
    <w:rsid w:val="00904C74"/>
    <w:rsid w:val="00904FA5"/>
    <w:rsid w:val="00905252"/>
    <w:rsid w:val="009055FC"/>
    <w:rsid w:val="00905715"/>
    <w:rsid w:val="00905869"/>
    <w:rsid w:val="00905870"/>
    <w:rsid w:val="0090594A"/>
    <w:rsid w:val="0090597F"/>
    <w:rsid w:val="00905B25"/>
    <w:rsid w:val="00905B38"/>
    <w:rsid w:val="00905BF4"/>
    <w:rsid w:val="00905C53"/>
    <w:rsid w:val="00905FB7"/>
    <w:rsid w:val="009060A4"/>
    <w:rsid w:val="00906294"/>
    <w:rsid w:val="00906739"/>
    <w:rsid w:val="0090696B"/>
    <w:rsid w:val="00906A7B"/>
    <w:rsid w:val="00906D98"/>
    <w:rsid w:val="009073C4"/>
    <w:rsid w:val="0090761E"/>
    <w:rsid w:val="009077D8"/>
    <w:rsid w:val="00907CD6"/>
    <w:rsid w:val="00907D5E"/>
    <w:rsid w:val="00907F58"/>
    <w:rsid w:val="00910147"/>
    <w:rsid w:val="009102AD"/>
    <w:rsid w:val="00910364"/>
    <w:rsid w:val="00910448"/>
    <w:rsid w:val="00910588"/>
    <w:rsid w:val="00910A1A"/>
    <w:rsid w:val="00910E86"/>
    <w:rsid w:val="00910F65"/>
    <w:rsid w:val="00911421"/>
    <w:rsid w:val="009116B9"/>
    <w:rsid w:val="009117DB"/>
    <w:rsid w:val="0091198A"/>
    <w:rsid w:val="00911990"/>
    <w:rsid w:val="0091199F"/>
    <w:rsid w:val="00911CE2"/>
    <w:rsid w:val="00911F2A"/>
    <w:rsid w:val="0091203A"/>
    <w:rsid w:val="00912073"/>
    <w:rsid w:val="00912226"/>
    <w:rsid w:val="00912605"/>
    <w:rsid w:val="00912A7F"/>
    <w:rsid w:val="00912B75"/>
    <w:rsid w:val="00912B7A"/>
    <w:rsid w:val="00912C95"/>
    <w:rsid w:val="00913722"/>
    <w:rsid w:val="00913748"/>
    <w:rsid w:val="00913BBA"/>
    <w:rsid w:val="00913D03"/>
    <w:rsid w:val="00913DE1"/>
    <w:rsid w:val="00913E18"/>
    <w:rsid w:val="00913F3C"/>
    <w:rsid w:val="00913F5D"/>
    <w:rsid w:val="00914068"/>
    <w:rsid w:val="009142FF"/>
    <w:rsid w:val="00914427"/>
    <w:rsid w:val="00914480"/>
    <w:rsid w:val="009144A8"/>
    <w:rsid w:val="00914A1E"/>
    <w:rsid w:val="00914C4D"/>
    <w:rsid w:val="00914D54"/>
    <w:rsid w:val="00914EEB"/>
    <w:rsid w:val="00915288"/>
    <w:rsid w:val="0091534F"/>
    <w:rsid w:val="0091587E"/>
    <w:rsid w:val="009158AF"/>
    <w:rsid w:val="009158D0"/>
    <w:rsid w:val="00915A45"/>
    <w:rsid w:val="00915DE9"/>
    <w:rsid w:val="009160FC"/>
    <w:rsid w:val="00916C39"/>
    <w:rsid w:val="00916F21"/>
    <w:rsid w:val="009170DD"/>
    <w:rsid w:val="0091730A"/>
    <w:rsid w:val="0091766D"/>
    <w:rsid w:val="00917995"/>
    <w:rsid w:val="00917A4A"/>
    <w:rsid w:val="00917AEF"/>
    <w:rsid w:val="00917DB3"/>
    <w:rsid w:val="0092009C"/>
    <w:rsid w:val="0092069E"/>
    <w:rsid w:val="00920A79"/>
    <w:rsid w:val="00920D8B"/>
    <w:rsid w:val="00920E8A"/>
    <w:rsid w:val="00921112"/>
    <w:rsid w:val="009211B9"/>
    <w:rsid w:val="00921249"/>
    <w:rsid w:val="0092129A"/>
    <w:rsid w:val="009213C3"/>
    <w:rsid w:val="009215EE"/>
    <w:rsid w:val="009216BB"/>
    <w:rsid w:val="0092196E"/>
    <w:rsid w:val="00921BA3"/>
    <w:rsid w:val="00921BEB"/>
    <w:rsid w:val="0092243A"/>
    <w:rsid w:val="0092248F"/>
    <w:rsid w:val="0092262D"/>
    <w:rsid w:val="00922845"/>
    <w:rsid w:val="00922AF7"/>
    <w:rsid w:val="00922EAB"/>
    <w:rsid w:val="00922F9C"/>
    <w:rsid w:val="00923177"/>
    <w:rsid w:val="009231E8"/>
    <w:rsid w:val="00923CFC"/>
    <w:rsid w:val="00924259"/>
    <w:rsid w:val="009244B8"/>
    <w:rsid w:val="0092463F"/>
    <w:rsid w:val="00924BAD"/>
    <w:rsid w:val="00925161"/>
    <w:rsid w:val="009253E7"/>
    <w:rsid w:val="0092573F"/>
    <w:rsid w:val="00925D5C"/>
    <w:rsid w:val="00925E1C"/>
    <w:rsid w:val="00926092"/>
    <w:rsid w:val="009265F0"/>
    <w:rsid w:val="00926714"/>
    <w:rsid w:val="009269AB"/>
    <w:rsid w:val="00926A04"/>
    <w:rsid w:val="009270F3"/>
    <w:rsid w:val="00927300"/>
    <w:rsid w:val="00927AA8"/>
    <w:rsid w:val="00927B41"/>
    <w:rsid w:val="00927C53"/>
    <w:rsid w:val="00927CE4"/>
    <w:rsid w:val="00927E72"/>
    <w:rsid w:val="00930136"/>
    <w:rsid w:val="0093037E"/>
    <w:rsid w:val="00930C23"/>
    <w:rsid w:val="00931135"/>
    <w:rsid w:val="00931169"/>
    <w:rsid w:val="009312C3"/>
    <w:rsid w:val="00931690"/>
    <w:rsid w:val="009316FB"/>
    <w:rsid w:val="009319AC"/>
    <w:rsid w:val="00931B89"/>
    <w:rsid w:val="00931E56"/>
    <w:rsid w:val="00931FB9"/>
    <w:rsid w:val="00932193"/>
    <w:rsid w:val="009323D2"/>
    <w:rsid w:val="00932672"/>
    <w:rsid w:val="009326C6"/>
    <w:rsid w:val="00932858"/>
    <w:rsid w:val="00932869"/>
    <w:rsid w:val="00932B06"/>
    <w:rsid w:val="00932D44"/>
    <w:rsid w:val="00932FFD"/>
    <w:rsid w:val="00933078"/>
    <w:rsid w:val="009335D5"/>
    <w:rsid w:val="009336C6"/>
    <w:rsid w:val="009338A7"/>
    <w:rsid w:val="00933A42"/>
    <w:rsid w:val="00933E67"/>
    <w:rsid w:val="00933FD5"/>
    <w:rsid w:val="009344B1"/>
    <w:rsid w:val="009344E4"/>
    <w:rsid w:val="009346BB"/>
    <w:rsid w:val="00934769"/>
    <w:rsid w:val="009349C1"/>
    <w:rsid w:val="00934A62"/>
    <w:rsid w:val="0093548D"/>
    <w:rsid w:val="00935696"/>
    <w:rsid w:val="0093604D"/>
    <w:rsid w:val="0093605F"/>
    <w:rsid w:val="00936112"/>
    <w:rsid w:val="00936161"/>
    <w:rsid w:val="009362E0"/>
    <w:rsid w:val="00936562"/>
    <w:rsid w:val="00936B98"/>
    <w:rsid w:val="00936F90"/>
    <w:rsid w:val="0093702F"/>
    <w:rsid w:val="00937635"/>
    <w:rsid w:val="009378D5"/>
    <w:rsid w:val="00937AFF"/>
    <w:rsid w:val="00937BC1"/>
    <w:rsid w:val="00937DA2"/>
    <w:rsid w:val="009401F9"/>
    <w:rsid w:val="0094029C"/>
    <w:rsid w:val="009402C2"/>
    <w:rsid w:val="00940355"/>
    <w:rsid w:val="00940612"/>
    <w:rsid w:val="00940B94"/>
    <w:rsid w:val="00940EFB"/>
    <w:rsid w:val="00941003"/>
    <w:rsid w:val="0094128E"/>
    <w:rsid w:val="0094147F"/>
    <w:rsid w:val="00941625"/>
    <w:rsid w:val="0094167B"/>
    <w:rsid w:val="00941B47"/>
    <w:rsid w:val="009421E3"/>
    <w:rsid w:val="00942232"/>
    <w:rsid w:val="0094279E"/>
    <w:rsid w:val="00942848"/>
    <w:rsid w:val="009435C3"/>
    <w:rsid w:val="009441DD"/>
    <w:rsid w:val="00944219"/>
    <w:rsid w:val="009443F5"/>
    <w:rsid w:val="009444D4"/>
    <w:rsid w:val="009445AA"/>
    <w:rsid w:val="00944637"/>
    <w:rsid w:val="0094465C"/>
    <w:rsid w:val="00944ABD"/>
    <w:rsid w:val="00944B4B"/>
    <w:rsid w:val="00944C86"/>
    <w:rsid w:val="00944F80"/>
    <w:rsid w:val="009454BE"/>
    <w:rsid w:val="00945A09"/>
    <w:rsid w:val="00945D4C"/>
    <w:rsid w:val="00945D7A"/>
    <w:rsid w:val="00945D9D"/>
    <w:rsid w:val="0094600A"/>
    <w:rsid w:val="009463AE"/>
    <w:rsid w:val="009463F9"/>
    <w:rsid w:val="009466AB"/>
    <w:rsid w:val="00946CAA"/>
    <w:rsid w:val="00946E71"/>
    <w:rsid w:val="009470F1"/>
    <w:rsid w:val="009471BB"/>
    <w:rsid w:val="00947259"/>
    <w:rsid w:val="009473D3"/>
    <w:rsid w:val="009473F4"/>
    <w:rsid w:val="009475C4"/>
    <w:rsid w:val="0094771F"/>
    <w:rsid w:val="00947BAE"/>
    <w:rsid w:val="00947C5A"/>
    <w:rsid w:val="00947EFE"/>
    <w:rsid w:val="009505A3"/>
    <w:rsid w:val="00950889"/>
    <w:rsid w:val="00950A99"/>
    <w:rsid w:val="00950C2F"/>
    <w:rsid w:val="00950CD2"/>
    <w:rsid w:val="00950FE5"/>
    <w:rsid w:val="00951031"/>
    <w:rsid w:val="009510BD"/>
    <w:rsid w:val="00951438"/>
    <w:rsid w:val="00951C26"/>
    <w:rsid w:val="00951E36"/>
    <w:rsid w:val="00951EE0"/>
    <w:rsid w:val="00951FE6"/>
    <w:rsid w:val="009520AF"/>
    <w:rsid w:val="00952299"/>
    <w:rsid w:val="00952417"/>
    <w:rsid w:val="0095256F"/>
    <w:rsid w:val="009528E4"/>
    <w:rsid w:val="00953287"/>
    <w:rsid w:val="009534A3"/>
    <w:rsid w:val="00953532"/>
    <w:rsid w:val="00953B40"/>
    <w:rsid w:val="00953D36"/>
    <w:rsid w:val="00954179"/>
    <w:rsid w:val="00954420"/>
    <w:rsid w:val="009546AC"/>
    <w:rsid w:val="00954761"/>
    <w:rsid w:val="00954E29"/>
    <w:rsid w:val="00954EEB"/>
    <w:rsid w:val="009552BC"/>
    <w:rsid w:val="0095532D"/>
    <w:rsid w:val="0095560D"/>
    <w:rsid w:val="0095582F"/>
    <w:rsid w:val="009558DB"/>
    <w:rsid w:val="00956084"/>
    <w:rsid w:val="0095618D"/>
    <w:rsid w:val="009564C1"/>
    <w:rsid w:val="00956591"/>
    <w:rsid w:val="009566DB"/>
    <w:rsid w:val="0095670C"/>
    <w:rsid w:val="00956CB8"/>
    <w:rsid w:val="00956D34"/>
    <w:rsid w:val="00956F99"/>
    <w:rsid w:val="00957128"/>
    <w:rsid w:val="00957409"/>
    <w:rsid w:val="00957C84"/>
    <w:rsid w:val="00957EEE"/>
    <w:rsid w:val="00957F1E"/>
    <w:rsid w:val="0096042E"/>
    <w:rsid w:val="0096047F"/>
    <w:rsid w:val="0096096F"/>
    <w:rsid w:val="00960D21"/>
    <w:rsid w:val="0096106C"/>
    <w:rsid w:val="00961304"/>
    <w:rsid w:val="00961554"/>
    <w:rsid w:val="00961A19"/>
    <w:rsid w:val="00961A47"/>
    <w:rsid w:val="00961B10"/>
    <w:rsid w:val="00961B66"/>
    <w:rsid w:val="00962021"/>
    <w:rsid w:val="009620C3"/>
    <w:rsid w:val="0096284C"/>
    <w:rsid w:val="00962964"/>
    <w:rsid w:val="0096483D"/>
    <w:rsid w:val="00964AB1"/>
    <w:rsid w:val="00964D4E"/>
    <w:rsid w:val="00964E7C"/>
    <w:rsid w:val="009650A2"/>
    <w:rsid w:val="00965203"/>
    <w:rsid w:val="0096550A"/>
    <w:rsid w:val="009659EF"/>
    <w:rsid w:val="00965A7A"/>
    <w:rsid w:val="009667F5"/>
    <w:rsid w:val="00966A87"/>
    <w:rsid w:val="00966DA4"/>
    <w:rsid w:val="00966E55"/>
    <w:rsid w:val="00967439"/>
    <w:rsid w:val="009674FE"/>
    <w:rsid w:val="00967C31"/>
    <w:rsid w:val="00970025"/>
    <w:rsid w:val="00970178"/>
    <w:rsid w:val="009701B3"/>
    <w:rsid w:val="0097045F"/>
    <w:rsid w:val="00970A1D"/>
    <w:rsid w:val="00970B52"/>
    <w:rsid w:val="0097144C"/>
    <w:rsid w:val="0097159B"/>
    <w:rsid w:val="00971668"/>
    <w:rsid w:val="00971737"/>
    <w:rsid w:val="009719B1"/>
    <w:rsid w:val="00971B95"/>
    <w:rsid w:val="0097239F"/>
    <w:rsid w:val="0097267C"/>
    <w:rsid w:val="00972708"/>
    <w:rsid w:val="009728C6"/>
    <w:rsid w:val="00972918"/>
    <w:rsid w:val="00972944"/>
    <w:rsid w:val="00972D84"/>
    <w:rsid w:val="00972DA4"/>
    <w:rsid w:val="00972FFE"/>
    <w:rsid w:val="009732DD"/>
    <w:rsid w:val="0097338A"/>
    <w:rsid w:val="00973546"/>
    <w:rsid w:val="009735C8"/>
    <w:rsid w:val="009736E2"/>
    <w:rsid w:val="009738F3"/>
    <w:rsid w:val="00973AB1"/>
    <w:rsid w:val="00973AB8"/>
    <w:rsid w:val="009747D5"/>
    <w:rsid w:val="00974CD3"/>
    <w:rsid w:val="00975485"/>
    <w:rsid w:val="009759D0"/>
    <w:rsid w:val="00975BD8"/>
    <w:rsid w:val="00975F24"/>
    <w:rsid w:val="00975F3A"/>
    <w:rsid w:val="009760B3"/>
    <w:rsid w:val="009760E0"/>
    <w:rsid w:val="00976525"/>
    <w:rsid w:val="0097659C"/>
    <w:rsid w:val="0097688D"/>
    <w:rsid w:val="009770B1"/>
    <w:rsid w:val="009771A0"/>
    <w:rsid w:val="00977317"/>
    <w:rsid w:val="00977445"/>
    <w:rsid w:val="0097754A"/>
    <w:rsid w:val="009775AF"/>
    <w:rsid w:val="00977664"/>
    <w:rsid w:val="009776F4"/>
    <w:rsid w:val="009777D1"/>
    <w:rsid w:val="0097792C"/>
    <w:rsid w:val="00977F82"/>
    <w:rsid w:val="00980112"/>
    <w:rsid w:val="0098038C"/>
    <w:rsid w:val="0098044F"/>
    <w:rsid w:val="009804CD"/>
    <w:rsid w:val="009804F2"/>
    <w:rsid w:val="0098061A"/>
    <w:rsid w:val="00980B1D"/>
    <w:rsid w:val="00981073"/>
    <w:rsid w:val="00981074"/>
    <w:rsid w:val="00981248"/>
    <w:rsid w:val="009824BC"/>
    <w:rsid w:val="009825D4"/>
    <w:rsid w:val="00982B19"/>
    <w:rsid w:val="00982F49"/>
    <w:rsid w:val="009835E0"/>
    <w:rsid w:val="009836C0"/>
    <w:rsid w:val="0098384D"/>
    <w:rsid w:val="009839D4"/>
    <w:rsid w:val="00983B39"/>
    <w:rsid w:val="00984192"/>
    <w:rsid w:val="009841B0"/>
    <w:rsid w:val="00984216"/>
    <w:rsid w:val="00984296"/>
    <w:rsid w:val="009842E9"/>
    <w:rsid w:val="00984484"/>
    <w:rsid w:val="0098466F"/>
    <w:rsid w:val="009847CB"/>
    <w:rsid w:val="00984886"/>
    <w:rsid w:val="00984A18"/>
    <w:rsid w:val="00984AA5"/>
    <w:rsid w:val="00984BB8"/>
    <w:rsid w:val="00985476"/>
    <w:rsid w:val="00985521"/>
    <w:rsid w:val="00985602"/>
    <w:rsid w:val="009857C1"/>
    <w:rsid w:val="00985E72"/>
    <w:rsid w:val="00985FB2"/>
    <w:rsid w:val="00986E14"/>
    <w:rsid w:val="009870A3"/>
    <w:rsid w:val="009872EA"/>
    <w:rsid w:val="00987437"/>
    <w:rsid w:val="00987656"/>
    <w:rsid w:val="00987770"/>
    <w:rsid w:val="00987A08"/>
    <w:rsid w:val="00987E88"/>
    <w:rsid w:val="00990092"/>
    <w:rsid w:val="009900AA"/>
    <w:rsid w:val="00990462"/>
    <w:rsid w:val="009905AE"/>
    <w:rsid w:val="009909F6"/>
    <w:rsid w:val="00990E67"/>
    <w:rsid w:val="009911AE"/>
    <w:rsid w:val="009911E8"/>
    <w:rsid w:val="0099173A"/>
    <w:rsid w:val="009919BF"/>
    <w:rsid w:val="009919C8"/>
    <w:rsid w:val="00991B91"/>
    <w:rsid w:val="00991D13"/>
    <w:rsid w:val="009920BC"/>
    <w:rsid w:val="009922E1"/>
    <w:rsid w:val="009924AF"/>
    <w:rsid w:val="00992E23"/>
    <w:rsid w:val="00992FD7"/>
    <w:rsid w:val="00992FE5"/>
    <w:rsid w:val="00993014"/>
    <w:rsid w:val="00993021"/>
    <w:rsid w:val="009932E7"/>
    <w:rsid w:val="00993382"/>
    <w:rsid w:val="00993497"/>
    <w:rsid w:val="0099382F"/>
    <w:rsid w:val="009942E9"/>
    <w:rsid w:val="00994389"/>
    <w:rsid w:val="00994401"/>
    <w:rsid w:val="00994539"/>
    <w:rsid w:val="00994595"/>
    <w:rsid w:val="00994720"/>
    <w:rsid w:val="00994E31"/>
    <w:rsid w:val="00994ECC"/>
    <w:rsid w:val="00994F4B"/>
    <w:rsid w:val="0099540B"/>
    <w:rsid w:val="00995429"/>
    <w:rsid w:val="009955FF"/>
    <w:rsid w:val="00995A1B"/>
    <w:rsid w:val="00995E06"/>
    <w:rsid w:val="00995F13"/>
    <w:rsid w:val="00996186"/>
    <w:rsid w:val="00996663"/>
    <w:rsid w:val="0099675A"/>
    <w:rsid w:val="0099686E"/>
    <w:rsid w:val="00997225"/>
    <w:rsid w:val="00997262"/>
    <w:rsid w:val="00997446"/>
    <w:rsid w:val="00997460"/>
    <w:rsid w:val="0099747A"/>
    <w:rsid w:val="009977E7"/>
    <w:rsid w:val="009979F1"/>
    <w:rsid w:val="00997E92"/>
    <w:rsid w:val="00997F77"/>
    <w:rsid w:val="009A0055"/>
    <w:rsid w:val="009A0070"/>
    <w:rsid w:val="009A00AA"/>
    <w:rsid w:val="009A02D5"/>
    <w:rsid w:val="009A0340"/>
    <w:rsid w:val="009A03B7"/>
    <w:rsid w:val="009A075A"/>
    <w:rsid w:val="009A0A0D"/>
    <w:rsid w:val="009A106B"/>
    <w:rsid w:val="009A1314"/>
    <w:rsid w:val="009A13DB"/>
    <w:rsid w:val="009A15D4"/>
    <w:rsid w:val="009A1BF8"/>
    <w:rsid w:val="009A2707"/>
    <w:rsid w:val="009A2796"/>
    <w:rsid w:val="009A279B"/>
    <w:rsid w:val="009A2CD4"/>
    <w:rsid w:val="009A2CE8"/>
    <w:rsid w:val="009A302F"/>
    <w:rsid w:val="009A30AC"/>
    <w:rsid w:val="009A30B3"/>
    <w:rsid w:val="009A33C0"/>
    <w:rsid w:val="009A3480"/>
    <w:rsid w:val="009A3652"/>
    <w:rsid w:val="009A38DB"/>
    <w:rsid w:val="009A3966"/>
    <w:rsid w:val="009A3AC8"/>
    <w:rsid w:val="009A3C09"/>
    <w:rsid w:val="009A3C98"/>
    <w:rsid w:val="009A3FD9"/>
    <w:rsid w:val="009A41AD"/>
    <w:rsid w:val="009A43B3"/>
    <w:rsid w:val="009A4BE6"/>
    <w:rsid w:val="009A4EE3"/>
    <w:rsid w:val="009A54C8"/>
    <w:rsid w:val="009A56BC"/>
    <w:rsid w:val="009A5C12"/>
    <w:rsid w:val="009A5D2D"/>
    <w:rsid w:val="009A5ED9"/>
    <w:rsid w:val="009A5F4E"/>
    <w:rsid w:val="009A5F9D"/>
    <w:rsid w:val="009A6011"/>
    <w:rsid w:val="009A61D7"/>
    <w:rsid w:val="009A6389"/>
    <w:rsid w:val="009A667F"/>
    <w:rsid w:val="009A66CB"/>
    <w:rsid w:val="009A6815"/>
    <w:rsid w:val="009A6964"/>
    <w:rsid w:val="009A6F71"/>
    <w:rsid w:val="009A7011"/>
    <w:rsid w:val="009A7012"/>
    <w:rsid w:val="009A744C"/>
    <w:rsid w:val="009A7495"/>
    <w:rsid w:val="009A7F85"/>
    <w:rsid w:val="009A7FCC"/>
    <w:rsid w:val="009A7FDE"/>
    <w:rsid w:val="009B0328"/>
    <w:rsid w:val="009B0516"/>
    <w:rsid w:val="009B06EC"/>
    <w:rsid w:val="009B095D"/>
    <w:rsid w:val="009B0A0C"/>
    <w:rsid w:val="009B0C8F"/>
    <w:rsid w:val="009B10C0"/>
    <w:rsid w:val="009B114E"/>
    <w:rsid w:val="009B13B7"/>
    <w:rsid w:val="009B13DD"/>
    <w:rsid w:val="009B18A3"/>
    <w:rsid w:val="009B19AA"/>
    <w:rsid w:val="009B1A28"/>
    <w:rsid w:val="009B1B24"/>
    <w:rsid w:val="009B1E83"/>
    <w:rsid w:val="009B2061"/>
    <w:rsid w:val="009B2136"/>
    <w:rsid w:val="009B2325"/>
    <w:rsid w:val="009B253F"/>
    <w:rsid w:val="009B2591"/>
    <w:rsid w:val="009B270E"/>
    <w:rsid w:val="009B2922"/>
    <w:rsid w:val="009B2D19"/>
    <w:rsid w:val="009B2FD4"/>
    <w:rsid w:val="009B305B"/>
    <w:rsid w:val="009B31ED"/>
    <w:rsid w:val="009B3497"/>
    <w:rsid w:val="009B35D9"/>
    <w:rsid w:val="009B39D5"/>
    <w:rsid w:val="009B3A39"/>
    <w:rsid w:val="009B3C53"/>
    <w:rsid w:val="009B3F02"/>
    <w:rsid w:val="009B40C1"/>
    <w:rsid w:val="009B4403"/>
    <w:rsid w:val="009B474A"/>
    <w:rsid w:val="009B4798"/>
    <w:rsid w:val="009B479E"/>
    <w:rsid w:val="009B4815"/>
    <w:rsid w:val="009B483D"/>
    <w:rsid w:val="009B4C6A"/>
    <w:rsid w:val="009B4CE7"/>
    <w:rsid w:val="009B557B"/>
    <w:rsid w:val="009B57F6"/>
    <w:rsid w:val="009B5848"/>
    <w:rsid w:val="009B5C1C"/>
    <w:rsid w:val="009B5F7E"/>
    <w:rsid w:val="009B6456"/>
    <w:rsid w:val="009B6786"/>
    <w:rsid w:val="009B6B6B"/>
    <w:rsid w:val="009B6BBF"/>
    <w:rsid w:val="009B6D60"/>
    <w:rsid w:val="009B70AE"/>
    <w:rsid w:val="009B71B4"/>
    <w:rsid w:val="009B74DD"/>
    <w:rsid w:val="009B7543"/>
    <w:rsid w:val="009B75A7"/>
    <w:rsid w:val="009B760D"/>
    <w:rsid w:val="009B7970"/>
    <w:rsid w:val="009B799E"/>
    <w:rsid w:val="009B7E42"/>
    <w:rsid w:val="009C0098"/>
    <w:rsid w:val="009C056C"/>
    <w:rsid w:val="009C08DE"/>
    <w:rsid w:val="009C0906"/>
    <w:rsid w:val="009C0AB4"/>
    <w:rsid w:val="009C0CF3"/>
    <w:rsid w:val="009C0E68"/>
    <w:rsid w:val="009C102F"/>
    <w:rsid w:val="009C1262"/>
    <w:rsid w:val="009C133A"/>
    <w:rsid w:val="009C158A"/>
    <w:rsid w:val="009C19D6"/>
    <w:rsid w:val="009C1F27"/>
    <w:rsid w:val="009C2107"/>
    <w:rsid w:val="009C215C"/>
    <w:rsid w:val="009C2DC8"/>
    <w:rsid w:val="009C2F80"/>
    <w:rsid w:val="009C3069"/>
    <w:rsid w:val="009C31B1"/>
    <w:rsid w:val="009C3312"/>
    <w:rsid w:val="009C33C3"/>
    <w:rsid w:val="009C35BA"/>
    <w:rsid w:val="009C3B2A"/>
    <w:rsid w:val="009C3C9F"/>
    <w:rsid w:val="009C3E18"/>
    <w:rsid w:val="009C40A8"/>
    <w:rsid w:val="009C4384"/>
    <w:rsid w:val="009C48CF"/>
    <w:rsid w:val="009C4B55"/>
    <w:rsid w:val="009C4C44"/>
    <w:rsid w:val="009C4D15"/>
    <w:rsid w:val="009C4E5F"/>
    <w:rsid w:val="009C5306"/>
    <w:rsid w:val="009C57BB"/>
    <w:rsid w:val="009C57F7"/>
    <w:rsid w:val="009C59FE"/>
    <w:rsid w:val="009C5F61"/>
    <w:rsid w:val="009C6207"/>
    <w:rsid w:val="009C6228"/>
    <w:rsid w:val="009C6653"/>
    <w:rsid w:val="009C67E5"/>
    <w:rsid w:val="009C6A8E"/>
    <w:rsid w:val="009C6B97"/>
    <w:rsid w:val="009C6B98"/>
    <w:rsid w:val="009C6C4E"/>
    <w:rsid w:val="009C6CED"/>
    <w:rsid w:val="009C6D76"/>
    <w:rsid w:val="009C6FEA"/>
    <w:rsid w:val="009C7378"/>
    <w:rsid w:val="009C7928"/>
    <w:rsid w:val="009C7AA3"/>
    <w:rsid w:val="009C7BA1"/>
    <w:rsid w:val="009D0142"/>
    <w:rsid w:val="009D02EB"/>
    <w:rsid w:val="009D0332"/>
    <w:rsid w:val="009D0468"/>
    <w:rsid w:val="009D04B7"/>
    <w:rsid w:val="009D04C3"/>
    <w:rsid w:val="009D06CE"/>
    <w:rsid w:val="009D071F"/>
    <w:rsid w:val="009D0F28"/>
    <w:rsid w:val="009D1089"/>
    <w:rsid w:val="009D15C2"/>
    <w:rsid w:val="009D17AC"/>
    <w:rsid w:val="009D17D1"/>
    <w:rsid w:val="009D1A47"/>
    <w:rsid w:val="009D1A9F"/>
    <w:rsid w:val="009D1B00"/>
    <w:rsid w:val="009D1B32"/>
    <w:rsid w:val="009D1B9B"/>
    <w:rsid w:val="009D1BB2"/>
    <w:rsid w:val="009D1BBB"/>
    <w:rsid w:val="009D1C43"/>
    <w:rsid w:val="009D1F63"/>
    <w:rsid w:val="009D22AA"/>
    <w:rsid w:val="009D2667"/>
    <w:rsid w:val="009D2681"/>
    <w:rsid w:val="009D271E"/>
    <w:rsid w:val="009D2B01"/>
    <w:rsid w:val="009D2F4B"/>
    <w:rsid w:val="009D31E7"/>
    <w:rsid w:val="009D352B"/>
    <w:rsid w:val="009D3846"/>
    <w:rsid w:val="009D38C3"/>
    <w:rsid w:val="009D3EA9"/>
    <w:rsid w:val="009D405C"/>
    <w:rsid w:val="009D4375"/>
    <w:rsid w:val="009D49A9"/>
    <w:rsid w:val="009D4C91"/>
    <w:rsid w:val="009D4CAF"/>
    <w:rsid w:val="009D4F29"/>
    <w:rsid w:val="009D5209"/>
    <w:rsid w:val="009D5353"/>
    <w:rsid w:val="009D5419"/>
    <w:rsid w:val="009D55E0"/>
    <w:rsid w:val="009D591F"/>
    <w:rsid w:val="009D5A84"/>
    <w:rsid w:val="009D5C89"/>
    <w:rsid w:val="009D5D45"/>
    <w:rsid w:val="009D5F9E"/>
    <w:rsid w:val="009D632D"/>
    <w:rsid w:val="009D654F"/>
    <w:rsid w:val="009D69B1"/>
    <w:rsid w:val="009D69BB"/>
    <w:rsid w:val="009D6AE8"/>
    <w:rsid w:val="009D6E26"/>
    <w:rsid w:val="009D7077"/>
    <w:rsid w:val="009D71CA"/>
    <w:rsid w:val="009D7712"/>
    <w:rsid w:val="009E06F3"/>
    <w:rsid w:val="009E0B12"/>
    <w:rsid w:val="009E0C87"/>
    <w:rsid w:val="009E0F3C"/>
    <w:rsid w:val="009E10A7"/>
    <w:rsid w:val="009E1B55"/>
    <w:rsid w:val="009E1B75"/>
    <w:rsid w:val="009E1ED3"/>
    <w:rsid w:val="009E1FB6"/>
    <w:rsid w:val="009E1FFF"/>
    <w:rsid w:val="009E23D9"/>
    <w:rsid w:val="009E25C0"/>
    <w:rsid w:val="009E2A9D"/>
    <w:rsid w:val="009E2D16"/>
    <w:rsid w:val="009E356E"/>
    <w:rsid w:val="009E3581"/>
    <w:rsid w:val="009E3752"/>
    <w:rsid w:val="009E3835"/>
    <w:rsid w:val="009E38EB"/>
    <w:rsid w:val="009E3BA4"/>
    <w:rsid w:val="009E3CBA"/>
    <w:rsid w:val="009E3F5F"/>
    <w:rsid w:val="009E43C9"/>
    <w:rsid w:val="009E447B"/>
    <w:rsid w:val="009E45B1"/>
    <w:rsid w:val="009E49CF"/>
    <w:rsid w:val="009E4C45"/>
    <w:rsid w:val="009E5487"/>
    <w:rsid w:val="009E56B6"/>
    <w:rsid w:val="009E56F6"/>
    <w:rsid w:val="009E5919"/>
    <w:rsid w:val="009E5D66"/>
    <w:rsid w:val="009E650E"/>
    <w:rsid w:val="009E6527"/>
    <w:rsid w:val="009E68AE"/>
    <w:rsid w:val="009E6C10"/>
    <w:rsid w:val="009E6C86"/>
    <w:rsid w:val="009E6D9B"/>
    <w:rsid w:val="009E705F"/>
    <w:rsid w:val="009E70C8"/>
    <w:rsid w:val="009E7308"/>
    <w:rsid w:val="009E733F"/>
    <w:rsid w:val="009E744A"/>
    <w:rsid w:val="009E7466"/>
    <w:rsid w:val="009E76B5"/>
    <w:rsid w:val="009E771B"/>
    <w:rsid w:val="009E777F"/>
    <w:rsid w:val="009E7836"/>
    <w:rsid w:val="009E791B"/>
    <w:rsid w:val="009E7ABD"/>
    <w:rsid w:val="009E7E0E"/>
    <w:rsid w:val="009E7EBA"/>
    <w:rsid w:val="009F0544"/>
    <w:rsid w:val="009F05DF"/>
    <w:rsid w:val="009F09B7"/>
    <w:rsid w:val="009F0A07"/>
    <w:rsid w:val="009F0B32"/>
    <w:rsid w:val="009F0B74"/>
    <w:rsid w:val="009F0F47"/>
    <w:rsid w:val="009F0F92"/>
    <w:rsid w:val="009F1272"/>
    <w:rsid w:val="009F1319"/>
    <w:rsid w:val="009F1558"/>
    <w:rsid w:val="009F1672"/>
    <w:rsid w:val="009F1913"/>
    <w:rsid w:val="009F1D68"/>
    <w:rsid w:val="009F1ECC"/>
    <w:rsid w:val="009F1FB0"/>
    <w:rsid w:val="009F20DB"/>
    <w:rsid w:val="009F21DC"/>
    <w:rsid w:val="009F25B6"/>
    <w:rsid w:val="009F25D9"/>
    <w:rsid w:val="009F2949"/>
    <w:rsid w:val="009F2A50"/>
    <w:rsid w:val="009F2B7D"/>
    <w:rsid w:val="009F2BB2"/>
    <w:rsid w:val="009F2E83"/>
    <w:rsid w:val="009F3192"/>
    <w:rsid w:val="009F3591"/>
    <w:rsid w:val="009F37FE"/>
    <w:rsid w:val="009F3A91"/>
    <w:rsid w:val="009F3D2E"/>
    <w:rsid w:val="009F3FDD"/>
    <w:rsid w:val="009F406C"/>
    <w:rsid w:val="009F40EC"/>
    <w:rsid w:val="009F49C8"/>
    <w:rsid w:val="009F4D6E"/>
    <w:rsid w:val="009F4E31"/>
    <w:rsid w:val="009F4F6E"/>
    <w:rsid w:val="009F517A"/>
    <w:rsid w:val="009F5293"/>
    <w:rsid w:val="009F58AA"/>
    <w:rsid w:val="009F5A3B"/>
    <w:rsid w:val="009F5B2A"/>
    <w:rsid w:val="009F5CAF"/>
    <w:rsid w:val="009F5FA8"/>
    <w:rsid w:val="009F601D"/>
    <w:rsid w:val="009F6222"/>
    <w:rsid w:val="009F69A9"/>
    <w:rsid w:val="009F730F"/>
    <w:rsid w:val="009F7582"/>
    <w:rsid w:val="009F78E7"/>
    <w:rsid w:val="009F7C5A"/>
    <w:rsid w:val="009F7E2E"/>
    <w:rsid w:val="009F7E61"/>
    <w:rsid w:val="009F7E78"/>
    <w:rsid w:val="009F7F17"/>
    <w:rsid w:val="009F7FA1"/>
    <w:rsid w:val="00A004AC"/>
    <w:rsid w:val="00A00788"/>
    <w:rsid w:val="00A008AC"/>
    <w:rsid w:val="00A00A04"/>
    <w:rsid w:val="00A00A3C"/>
    <w:rsid w:val="00A00B5D"/>
    <w:rsid w:val="00A00D95"/>
    <w:rsid w:val="00A00F86"/>
    <w:rsid w:val="00A01190"/>
    <w:rsid w:val="00A013C8"/>
    <w:rsid w:val="00A0172B"/>
    <w:rsid w:val="00A01AE3"/>
    <w:rsid w:val="00A01B15"/>
    <w:rsid w:val="00A01ED2"/>
    <w:rsid w:val="00A0216C"/>
    <w:rsid w:val="00A0221F"/>
    <w:rsid w:val="00A0257E"/>
    <w:rsid w:val="00A026F4"/>
    <w:rsid w:val="00A02708"/>
    <w:rsid w:val="00A02853"/>
    <w:rsid w:val="00A02C86"/>
    <w:rsid w:val="00A02D17"/>
    <w:rsid w:val="00A02F35"/>
    <w:rsid w:val="00A02FD2"/>
    <w:rsid w:val="00A02FFE"/>
    <w:rsid w:val="00A0313F"/>
    <w:rsid w:val="00A03154"/>
    <w:rsid w:val="00A033B3"/>
    <w:rsid w:val="00A0356D"/>
    <w:rsid w:val="00A035EE"/>
    <w:rsid w:val="00A03701"/>
    <w:rsid w:val="00A0388C"/>
    <w:rsid w:val="00A041A9"/>
    <w:rsid w:val="00A0437E"/>
    <w:rsid w:val="00A04488"/>
    <w:rsid w:val="00A04B91"/>
    <w:rsid w:val="00A04CBF"/>
    <w:rsid w:val="00A04F26"/>
    <w:rsid w:val="00A04F6B"/>
    <w:rsid w:val="00A04FCA"/>
    <w:rsid w:val="00A04FD4"/>
    <w:rsid w:val="00A0538C"/>
    <w:rsid w:val="00A053BD"/>
    <w:rsid w:val="00A053F3"/>
    <w:rsid w:val="00A055CE"/>
    <w:rsid w:val="00A059FD"/>
    <w:rsid w:val="00A05B54"/>
    <w:rsid w:val="00A05B67"/>
    <w:rsid w:val="00A05DCD"/>
    <w:rsid w:val="00A05DD5"/>
    <w:rsid w:val="00A06349"/>
    <w:rsid w:val="00A06381"/>
    <w:rsid w:val="00A06557"/>
    <w:rsid w:val="00A06803"/>
    <w:rsid w:val="00A069BA"/>
    <w:rsid w:val="00A06B57"/>
    <w:rsid w:val="00A06B5F"/>
    <w:rsid w:val="00A06FA1"/>
    <w:rsid w:val="00A0751E"/>
    <w:rsid w:val="00A07B97"/>
    <w:rsid w:val="00A07C5F"/>
    <w:rsid w:val="00A07CA6"/>
    <w:rsid w:val="00A07F0F"/>
    <w:rsid w:val="00A107F9"/>
    <w:rsid w:val="00A1087C"/>
    <w:rsid w:val="00A10952"/>
    <w:rsid w:val="00A10BF2"/>
    <w:rsid w:val="00A10E48"/>
    <w:rsid w:val="00A10F08"/>
    <w:rsid w:val="00A10FFF"/>
    <w:rsid w:val="00A11050"/>
    <w:rsid w:val="00A11069"/>
    <w:rsid w:val="00A110A5"/>
    <w:rsid w:val="00A1127E"/>
    <w:rsid w:val="00A113FE"/>
    <w:rsid w:val="00A11772"/>
    <w:rsid w:val="00A11B7A"/>
    <w:rsid w:val="00A120C2"/>
    <w:rsid w:val="00A120FA"/>
    <w:rsid w:val="00A12443"/>
    <w:rsid w:val="00A12590"/>
    <w:rsid w:val="00A1268B"/>
    <w:rsid w:val="00A12B95"/>
    <w:rsid w:val="00A12D40"/>
    <w:rsid w:val="00A12D4D"/>
    <w:rsid w:val="00A12D9A"/>
    <w:rsid w:val="00A12E7E"/>
    <w:rsid w:val="00A13148"/>
    <w:rsid w:val="00A13192"/>
    <w:rsid w:val="00A132F0"/>
    <w:rsid w:val="00A13338"/>
    <w:rsid w:val="00A136DF"/>
    <w:rsid w:val="00A13A60"/>
    <w:rsid w:val="00A13DD7"/>
    <w:rsid w:val="00A14012"/>
    <w:rsid w:val="00A14284"/>
    <w:rsid w:val="00A143B0"/>
    <w:rsid w:val="00A1445C"/>
    <w:rsid w:val="00A14994"/>
    <w:rsid w:val="00A152E9"/>
    <w:rsid w:val="00A1530F"/>
    <w:rsid w:val="00A155EC"/>
    <w:rsid w:val="00A1568A"/>
    <w:rsid w:val="00A15707"/>
    <w:rsid w:val="00A1578C"/>
    <w:rsid w:val="00A1586C"/>
    <w:rsid w:val="00A158D3"/>
    <w:rsid w:val="00A15C40"/>
    <w:rsid w:val="00A16A71"/>
    <w:rsid w:val="00A16DC5"/>
    <w:rsid w:val="00A16E76"/>
    <w:rsid w:val="00A16F1A"/>
    <w:rsid w:val="00A174DF"/>
    <w:rsid w:val="00A1772C"/>
    <w:rsid w:val="00A1777E"/>
    <w:rsid w:val="00A17D46"/>
    <w:rsid w:val="00A17DE1"/>
    <w:rsid w:val="00A200E2"/>
    <w:rsid w:val="00A2034F"/>
    <w:rsid w:val="00A20F37"/>
    <w:rsid w:val="00A21143"/>
    <w:rsid w:val="00A214F7"/>
    <w:rsid w:val="00A215BF"/>
    <w:rsid w:val="00A216A8"/>
    <w:rsid w:val="00A21839"/>
    <w:rsid w:val="00A2184E"/>
    <w:rsid w:val="00A218FB"/>
    <w:rsid w:val="00A21A49"/>
    <w:rsid w:val="00A21AE9"/>
    <w:rsid w:val="00A21C5B"/>
    <w:rsid w:val="00A21CC8"/>
    <w:rsid w:val="00A21D56"/>
    <w:rsid w:val="00A21DD4"/>
    <w:rsid w:val="00A21E54"/>
    <w:rsid w:val="00A21E58"/>
    <w:rsid w:val="00A21EEE"/>
    <w:rsid w:val="00A22092"/>
    <w:rsid w:val="00A22235"/>
    <w:rsid w:val="00A222C9"/>
    <w:rsid w:val="00A22361"/>
    <w:rsid w:val="00A225ED"/>
    <w:rsid w:val="00A227F4"/>
    <w:rsid w:val="00A22A92"/>
    <w:rsid w:val="00A22D5F"/>
    <w:rsid w:val="00A22F6D"/>
    <w:rsid w:val="00A23266"/>
    <w:rsid w:val="00A23487"/>
    <w:rsid w:val="00A23A20"/>
    <w:rsid w:val="00A242E6"/>
    <w:rsid w:val="00A2448D"/>
    <w:rsid w:val="00A246F5"/>
    <w:rsid w:val="00A24B23"/>
    <w:rsid w:val="00A24D2F"/>
    <w:rsid w:val="00A24F9E"/>
    <w:rsid w:val="00A250DB"/>
    <w:rsid w:val="00A2514B"/>
    <w:rsid w:val="00A2517C"/>
    <w:rsid w:val="00A253A2"/>
    <w:rsid w:val="00A253DA"/>
    <w:rsid w:val="00A25A80"/>
    <w:rsid w:val="00A25B32"/>
    <w:rsid w:val="00A25BDE"/>
    <w:rsid w:val="00A25D08"/>
    <w:rsid w:val="00A25ECB"/>
    <w:rsid w:val="00A26119"/>
    <w:rsid w:val="00A261C6"/>
    <w:rsid w:val="00A26461"/>
    <w:rsid w:val="00A2736D"/>
    <w:rsid w:val="00A27713"/>
    <w:rsid w:val="00A2778E"/>
    <w:rsid w:val="00A277E9"/>
    <w:rsid w:val="00A27A09"/>
    <w:rsid w:val="00A3077B"/>
    <w:rsid w:val="00A307E3"/>
    <w:rsid w:val="00A309DB"/>
    <w:rsid w:val="00A30D8D"/>
    <w:rsid w:val="00A30E0A"/>
    <w:rsid w:val="00A30EE1"/>
    <w:rsid w:val="00A3193A"/>
    <w:rsid w:val="00A319FB"/>
    <w:rsid w:val="00A31D07"/>
    <w:rsid w:val="00A31E37"/>
    <w:rsid w:val="00A323B2"/>
    <w:rsid w:val="00A3240A"/>
    <w:rsid w:val="00A3262A"/>
    <w:rsid w:val="00A32BFC"/>
    <w:rsid w:val="00A32D5A"/>
    <w:rsid w:val="00A330F1"/>
    <w:rsid w:val="00A3374A"/>
    <w:rsid w:val="00A33862"/>
    <w:rsid w:val="00A3397D"/>
    <w:rsid w:val="00A339DF"/>
    <w:rsid w:val="00A339FB"/>
    <w:rsid w:val="00A3417B"/>
    <w:rsid w:val="00A34340"/>
    <w:rsid w:val="00A34392"/>
    <w:rsid w:val="00A34425"/>
    <w:rsid w:val="00A345E7"/>
    <w:rsid w:val="00A34851"/>
    <w:rsid w:val="00A34B2D"/>
    <w:rsid w:val="00A34D8D"/>
    <w:rsid w:val="00A3505A"/>
    <w:rsid w:val="00A35190"/>
    <w:rsid w:val="00A352A8"/>
    <w:rsid w:val="00A3557A"/>
    <w:rsid w:val="00A359F6"/>
    <w:rsid w:val="00A35ADA"/>
    <w:rsid w:val="00A35C49"/>
    <w:rsid w:val="00A35F41"/>
    <w:rsid w:val="00A361E4"/>
    <w:rsid w:val="00A364BD"/>
    <w:rsid w:val="00A366BF"/>
    <w:rsid w:val="00A366D0"/>
    <w:rsid w:val="00A367F4"/>
    <w:rsid w:val="00A36808"/>
    <w:rsid w:val="00A36891"/>
    <w:rsid w:val="00A369A4"/>
    <w:rsid w:val="00A36B00"/>
    <w:rsid w:val="00A36B0E"/>
    <w:rsid w:val="00A36F1F"/>
    <w:rsid w:val="00A37198"/>
    <w:rsid w:val="00A371BE"/>
    <w:rsid w:val="00A3767B"/>
    <w:rsid w:val="00A378A2"/>
    <w:rsid w:val="00A37A3B"/>
    <w:rsid w:val="00A37C65"/>
    <w:rsid w:val="00A37CD3"/>
    <w:rsid w:val="00A37F93"/>
    <w:rsid w:val="00A407BD"/>
    <w:rsid w:val="00A40FEA"/>
    <w:rsid w:val="00A41102"/>
    <w:rsid w:val="00A4125D"/>
    <w:rsid w:val="00A4179E"/>
    <w:rsid w:val="00A41DCB"/>
    <w:rsid w:val="00A41F7E"/>
    <w:rsid w:val="00A420A4"/>
    <w:rsid w:val="00A4281F"/>
    <w:rsid w:val="00A429ED"/>
    <w:rsid w:val="00A42AE6"/>
    <w:rsid w:val="00A42EF7"/>
    <w:rsid w:val="00A43027"/>
    <w:rsid w:val="00A43042"/>
    <w:rsid w:val="00A431C8"/>
    <w:rsid w:val="00A431D9"/>
    <w:rsid w:val="00A434E2"/>
    <w:rsid w:val="00A4381A"/>
    <w:rsid w:val="00A43AF0"/>
    <w:rsid w:val="00A43B5D"/>
    <w:rsid w:val="00A43C6F"/>
    <w:rsid w:val="00A43DE6"/>
    <w:rsid w:val="00A43F09"/>
    <w:rsid w:val="00A44051"/>
    <w:rsid w:val="00A44171"/>
    <w:rsid w:val="00A4466B"/>
    <w:rsid w:val="00A4472F"/>
    <w:rsid w:val="00A4478B"/>
    <w:rsid w:val="00A44B2F"/>
    <w:rsid w:val="00A44BEB"/>
    <w:rsid w:val="00A44D45"/>
    <w:rsid w:val="00A44DB0"/>
    <w:rsid w:val="00A4526C"/>
    <w:rsid w:val="00A45302"/>
    <w:rsid w:val="00A4560E"/>
    <w:rsid w:val="00A45AF2"/>
    <w:rsid w:val="00A45B0F"/>
    <w:rsid w:val="00A45C16"/>
    <w:rsid w:val="00A45D86"/>
    <w:rsid w:val="00A45D98"/>
    <w:rsid w:val="00A45E47"/>
    <w:rsid w:val="00A4607F"/>
    <w:rsid w:val="00A4609A"/>
    <w:rsid w:val="00A465E8"/>
    <w:rsid w:val="00A4668F"/>
    <w:rsid w:val="00A46733"/>
    <w:rsid w:val="00A4675E"/>
    <w:rsid w:val="00A46B2B"/>
    <w:rsid w:val="00A46E4C"/>
    <w:rsid w:val="00A46FDA"/>
    <w:rsid w:val="00A4737F"/>
    <w:rsid w:val="00A478CA"/>
    <w:rsid w:val="00A47E0B"/>
    <w:rsid w:val="00A47F8A"/>
    <w:rsid w:val="00A500BF"/>
    <w:rsid w:val="00A5021A"/>
    <w:rsid w:val="00A50295"/>
    <w:rsid w:val="00A50538"/>
    <w:rsid w:val="00A508F5"/>
    <w:rsid w:val="00A50903"/>
    <w:rsid w:val="00A50918"/>
    <w:rsid w:val="00A50A7D"/>
    <w:rsid w:val="00A50B09"/>
    <w:rsid w:val="00A50BF6"/>
    <w:rsid w:val="00A50D34"/>
    <w:rsid w:val="00A513CF"/>
    <w:rsid w:val="00A5190A"/>
    <w:rsid w:val="00A5221F"/>
    <w:rsid w:val="00A5247E"/>
    <w:rsid w:val="00A52680"/>
    <w:rsid w:val="00A52B1A"/>
    <w:rsid w:val="00A53601"/>
    <w:rsid w:val="00A537E1"/>
    <w:rsid w:val="00A53AA8"/>
    <w:rsid w:val="00A53C6F"/>
    <w:rsid w:val="00A53D46"/>
    <w:rsid w:val="00A53D64"/>
    <w:rsid w:val="00A5490A"/>
    <w:rsid w:val="00A54E48"/>
    <w:rsid w:val="00A54E71"/>
    <w:rsid w:val="00A55187"/>
    <w:rsid w:val="00A55246"/>
    <w:rsid w:val="00A55715"/>
    <w:rsid w:val="00A55BFA"/>
    <w:rsid w:val="00A55E5E"/>
    <w:rsid w:val="00A55F4E"/>
    <w:rsid w:val="00A56240"/>
    <w:rsid w:val="00A56461"/>
    <w:rsid w:val="00A5662C"/>
    <w:rsid w:val="00A566F2"/>
    <w:rsid w:val="00A5692F"/>
    <w:rsid w:val="00A569E0"/>
    <w:rsid w:val="00A56A4F"/>
    <w:rsid w:val="00A56C96"/>
    <w:rsid w:val="00A56D07"/>
    <w:rsid w:val="00A56F8A"/>
    <w:rsid w:val="00A571DD"/>
    <w:rsid w:val="00A57304"/>
    <w:rsid w:val="00A5734B"/>
    <w:rsid w:val="00A57391"/>
    <w:rsid w:val="00A5774A"/>
    <w:rsid w:val="00A578A5"/>
    <w:rsid w:val="00A601FD"/>
    <w:rsid w:val="00A60888"/>
    <w:rsid w:val="00A60A57"/>
    <w:rsid w:val="00A60AD3"/>
    <w:rsid w:val="00A60BA1"/>
    <w:rsid w:val="00A60C06"/>
    <w:rsid w:val="00A614AB"/>
    <w:rsid w:val="00A615B4"/>
    <w:rsid w:val="00A618A0"/>
    <w:rsid w:val="00A61941"/>
    <w:rsid w:val="00A61B0B"/>
    <w:rsid w:val="00A62146"/>
    <w:rsid w:val="00A623DB"/>
    <w:rsid w:val="00A62557"/>
    <w:rsid w:val="00A627F4"/>
    <w:rsid w:val="00A632D3"/>
    <w:rsid w:val="00A634A6"/>
    <w:rsid w:val="00A63542"/>
    <w:rsid w:val="00A635F4"/>
    <w:rsid w:val="00A6362C"/>
    <w:rsid w:val="00A63859"/>
    <w:rsid w:val="00A63A41"/>
    <w:rsid w:val="00A63C1C"/>
    <w:rsid w:val="00A63F1F"/>
    <w:rsid w:val="00A6443D"/>
    <w:rsid w:val="00A6474C"/>
    <w:rsid w:val="00A64A53"/>
    <w:rsid w:val="00A64A94"/>
    <w:rsid w:val="00A64ACB"/>
    <w:rsid w:val="00A64CF0"/>
    <w:rsid w:val="00A64ED6"/>
    <w:rsid w:val="00A64FA8"/>
    <w:rsid w:val="00A66127"/>
    <w:rsid w:val="00A662BD"/>
    <w:rsid w:val="00A6662D"/>
    <w:rsid w:val="00A66CB1"/>
    <w:rsid w:val="00A66D7B"/>
    <w:rsid w:val="00A6702A"/>
    <w:rsid w:val="00A67126"/>
    <w:rsid w:val="00A67442"/>
    <w:rsid w:val="00A675F9"/>
    <w:rsid w:val="00A67819"/>
    <w:rsid w:val="00A6783C"/>
    <w:rsid w:val="00A704C1"/>
    <w:rsid w:val="00A70549"/>
    <w:rsid w:val="00A70890"/>
    <w:rsid w:val="00A709CD"/>
    <w:rsid w:val="00A71025"/>
    <w:rsid w:val="00A710A5"/>
    <w:rsid w:val="00A710E6"/>
    <w:rsid w:val="00A714C5"/>
    <w:rsid w:val="00A71E64"/>
    <w:rsid w:val="00A71FD2"/>
    <w:rsid w:val="00A72374"/>
    <w:rsid w:val="00A723D8"/>
    <w:rsid w:val="00A7255D"/>
    <w:rsid w:val="00A72613"/>
    <w:rsid w:val="00A7271F"/>
    <w:rsid w:val="00A72A69"/>
    <w:rsid w:val="00A72AFA"/>
    <w:rsid w:val="00A72C15"/>
    <w:rsid w:val="00A72CB2"/>
    <w:rsid w:val="00A72DA8"/>
    <w:rsid w:val="00A72DED"/>
    <w:rsid w:val="00A73165"/>
    <w:rsid w:val="00A73641"/>
    <w:rsid w:val="00A73948"/>
    <w:rsid w:val="00A73B88"/>
    <w:rsid w:val="00A73CBB"/>
    <w:rsid w:val="00A73E25"/>
    <w:rsid w:val="00A73FD5"/>
    <w:rsid w:val="00A7436C"/>
    <w:rsid w:val="00A746BD"/>
    <w:rsid w:val="00A7471F"/>
    <w:rsid w:val="00A74844"/>
    <w:rsid w:val="00A74923"/>
    <w:rsid w:val="00A74D3F"/>
    <w:rsid w:val="00A75189"/>
    <w:rsid w:val="00A754AA"/>
    <w:rsid w:val="00A75BED"/>
    <w:rsid w:val="00A75FA7"/>
    <w:rsid w:val="00A76242"/>
    <w:rsid w:val="00A764F7"/>
    <w:rsid w:val="00A76707"/>
    <w:rsid w:val="00A7674E"/>
    <w:rsid w:val="00A76B65"/>
    <w:rsid w:val="00A76DE5"/>
    <w:rsid w:val="00A771AF"/>
    <w:rsid w:val="00A77335"/>
    <w:rsid w:val="00A7751C"/>
    <w:rsid w:val="00A777FB"/>
    <w:rsid w:val="00A779AD"/>
    <w:rsid w:val="00A77A37"/>
    <w:rsid w:val="00A77CBE"/>
    <w:rsid w:val="00A77E2D"/>
    <w:rsid w:val="00A80431"/>
    <w:rsid w:val="00A80AB5"/>
    <w:rsid w:val="00A80AD2"/>
    <w:rsid w:val="00A80D58"/>
    <w:rsid w:val="00A80D70"/>
    <w:rsid w:val="00A80ED2"/>
    <w:rsid w:val="00A81176"/>
    <w:rsid w:val="00A8118C"/>
    <w:rsid w:val="00A81D63"/>
    <w:rsid w:val="00A8219C"/>
    <w:rsid w:val="00A8227E"/>
    <w:rsid w:val="00A82299"/>
    <w:rsid w:val="00A826C8"/>
    <w:rsid w:val="00A8288A"/>
    <w:rsid w:val="00A8298C"/>
    <w:rsid w:val="00A829B8"/>
    <w:rsid w:val="00A82B79"/>
    <w:rsid w:val="00A82C1A"/>
    <w:rsid w:val="00A82D63"/>
    <w:rsid w:val="00A82EE8"/>
    <w:rsid w:val="00A82F2F"/>
    <w:rsid w:val="00A83078"/>
    <w:rsid w:val="00A8310B"/>
    <w:rsid w:val="00A8338F"/>
    <w:rsid w:val="00A835C6"/>
    <w:rsid w:val="00A836F0"/>
    <w:rsid w:val="00A8389E"/>
    <w:rsid w:val="00A838CA"/>
    <w:rsid w:val="00A8390D"/>
    <w:rsid w:val="00A83B58"/>
    <w:rsid w:val="00A83BEE"/>
    <w:rsid w:val="00A83C48"/>
    <w:rsid w:val="00A83F8D"/>
    <w:rsid w:val="00A84283"/>
    <w:rsid w:val="00A843B4"/>
    <w:rsid w:val="00A84704"/>
    <w:rsid w:val="00A84751"/>
    <w:rsid w:val="00A84954"/>
    <w:rsid w:val="00A84B33"/>
    <w:rsid w:val="00A84CCF"/>
    <w:rsid w:val="00A853BD"/>
    <w:rsid w:val="00A854E1"/>
    <w:rsid w:val="00A855EE"/>
    <w:rsid w:val="00A8564C"/>
    <w:rsid w:val="00A85A87"/>
    <w:rsid w:val="00A85AC1"/>
    <w:rsid w:val="00A86014"/>
    <w:rsid w:val="00A860BF"/>
    <w:rsid w:val="00A86CD1"/>
    <w:rsid w:val="00A874FF"/>
    <w:rsid w:val="00A87634"/>
    <w:rsid w:val="00A87DD0"/>
    <w:rsid w:val="00A902BE"/>
    <w:rsid w:val="00A907EF"/>
    <w:rsid w:val="00A90B57"/>
    <w:rsid w:val="00A90BDB"/>
    <w:rsid w:val="00A910C2"/>
    <w:rsid w:val="00A91380"/>
    <w:rsid w:val="00A913BE"/>
    <w:rsid w:val="00A91668"/>
    <w:rsid w:val="00A91A25"/>
    <w:rsid w:val="00A91A85"/>
    <w:rsid w:val="00A91E53"/>
    <w:rsid w:val="00A91EC5"/>
    <w:rsid w:val="00A92011"/>
    <w:rsid w:val="00A9215A"/>
    <w:rsid w:val="00A9222C"/>
    <w:rsid w:val="00A92256"/>
    <w:rsid w:val="00A923B2"/>
    <w:rsid w:val="00A92570"/>
    <w:rsid w:val="00A92A61"/>
    <w:rsid w:val="00A92BB5"/>
    <w:rsid w:val="00A92F6D"/>
    <w:rsid w:val="00A93349"/>
    <w:rsid w:val="00A934E6"/>
    <w:rsid w:val="00A93A39"/>
    <w:rsid w:val="00A93B74"/>
    <w:rsid w:val="00A93FD7"/>
    <w:rsid w:val="00A9418B"/>
    <w:rsid w:val="00A943B3"/>
    <w:rsid w:val="00A946C5"/>
    <w:rsid w:val="00A948AF"/>
    <w:rsid w:val="00A948C6"/>
    <w:rsid w:val="00A94995"/>
    <w:rsid w:val="00A94B04"/>
    <w:rsid w:val="00A94CD8"/>
    <w:rsid w:val="00A94D90"/>
    <w:rsid w:val="00A95379"/>
    <w:rsid w:val="00A9593E"/>
    <w:rsid w:val="00A95CFE"/>
    <w:rsid w:val="00A95F44"/>
    <w:rsid w:val="00A95F7B"/>
    <w:rsid w:val="00A95FE5"/>
    <w:rsid w:val="00A96279"/>
    <w:rsid w:val="00A9651E"/>
    <w:rsid w:val="00A969C1"/>
    <w:rsid w:val="00A96B5F"/>
    <w:rsid w:val="00A96BC6"/>
    <w:rsid w:val="00A96C56"/>
    <w:rsid w:val="00A97081"/>
    <w:rsid w:val="00A9712F"/>
    <w:rsid w:val="00A9730F"/>
    <w:rsid w:val="00A973E5"/>
    <w:rsid w:val="00A976C9"/>
    <w:rsid w:val="00A97EF4"/>
    <w:rsid w:val="00A97F43"/>
    <w:rsid w:val="00A97F5E"/>
    <w:rsid w:val="00AA0069"/>
    <w:rsid w:val="00AA026A"/>
    <w:rsid w:val="00AA05E5"/>
    <w:rsid w:val="00AA09E4"/>
    <w:rsid w:val="00AA0F33"/>
    <w:rsid w:val="00AA126A"/>
    <w:rsid w:val="00AA13D2"/>
    <w:rsid w:val="00AA153E"/>
    <w:rsid w:val="00AA1953"/>
    <w:rsid w:val="00AA1AD6"/>
    <w:rsid w:val="00AA1B12"/>
    <w:rsid w:val="00AA1B4D"/>
    <w:rsid w:val="00AA1DC4"/>
    <w:rsid w:val="00AA1E0A"/>
    <w:rsid w:val="00AA1E99"/>
    <w:rsid w:val="00AA1EA9"/>
    <w:rsid w:val="00AA1F5B"/>
    <w:rsid w:val="00AA2022"/>
    <w:rsid w:val="00AA226D"/>
    <w:rsid w:val="00AA27CB"/>
    <w:rsid w:val="00AA28B8"/>
    <w:rsid w:val="00AA2BE3"/>
    <w:rsid w:val="00AA2DF0"/>
    <w:rsid w:val="00AA2EBA"/>
    <w:rsid w:val="00AA31D4"/>
    <w:rsid w:val="00AA344B"/>
    <w:rsid w:val="00AA367A"/>
    <w:rsid w:val="00AA368C"/>
    <w:rsid w:val="00AA398D"/>
    <w:rsid w:val="00AA3A79"/>
    <w:rsid w:val="00AA40EC"/>
    <w:rsid w:val="00AA4115"/>
    <w:rsid w:val="00AA4835"/>
    <w:rsid w:val="00AA4906"/>
    <w:rsid w:val="00AA4AC7"/>
    <w:rsid w:val="00AA4C2A"/>
    <w:rsid w:val="00AA4CB9"/>
    <w:rsid w:val="00AA4D13"/>
    <w:rsid w:val="00AA51AB"/>
    <w:rsid w:val="00AA522C"/>
    <w:rsid w:val="00AA56E4"/>
    <w:rsid w:val="00AA5879"/>
    <w:rsid w:val="00AA5885"/>
    <w:rsid w:val="00AA5E2F"/>
    <w:rsid w:val="00AA6100"/>
    <w:rsid w:val="00AA6482"/>
    <w:rsid w:val="00AA67D9"/>
    <w:rsid w:val="00AA7378"/>
    <w:rsid w:val="00AA7ABB"/>
    <w:rsid w:val="00AA7B7A"/>
    <w:rsid w:val="00AB0101"/>
    <w:rsid w:val="00AB0268"/>
    <w:rsid w:val="00AB03DD"/>
    <w:rsid w:val="00AB04D5"/>
    <w:rsid w:val="00AB0A98"/>
    <w:rsid w:val="00AB0D83"/>
    <w:rsid w:val="00AB0E1E"/>
    <w:rsid w:val="00AB0F85"/>
    <w:rsid w:val="00AB1052"/>
    <w:rsid w:val="00AB11A7"/>
    <w:rsid w:val="00AB145B"/>
    <w:rsid w:val="00AB150C"/>
    <w:rsid w:val="00AB16CE"/>
    <w:rsid w:val="00AB17BD"/>
    <w:rsid w:val="00AB183A"/>
    <w:rsid w:val="00AB1DF8"/>
    <w:rsid w:val="00AB2047"/>
    <w:rsid w:val="00AB2079"/>
    <w:rsid w:val="00AB223E"/>
    <w:rsid w:val="00AB23C5"/>
    <w:rsid w:val="00AB26C8"/>
    <w:rsid w:val="00AB2FC0"/>
    <w:rsid w:val="00AB381E"/>
    <w:rsid w:val="00AB39FD"/>
    <w:rsid w:val="00AB3A81"/>
    <w:rsid w:val="00AB3B73"/>
    <w:rsid w:val="00AB3F88"/>
    <w:rsid w:val="00AB40B4"/>
    <w:rsid w:val="00AB4500"/>
    <w:rsid w:val="00AB4ECB"/>
    <w:rsid w:val="00AB5453"/>
    <w:rsid w:val="00AB56DD"/>
    <w:rsid w:val="00AB5A74"/>
    <w:rsid w:val="00AB5AA6"/>
    <w:rsid w:val="00AB5BC0"/>
    <w:rsid w:val="00AB601E"/>
    <w:rsid w:val="00AB6185"/>
    <w:rsid w:val="00AB61DE"/>
    <w:rsid w:val="00AB62B1"/>
    <w:rsid w:val="00AB63CC"/>
    <w:rsid w:val="00AB644E"/>
    <w:rsid w:val="00AB6B1A"/>
    <w:rsid w:val="00AB6EB0"/>
    <w:rsid w:val="00AB6EE3"/>
    <w:rsid w:val="00AB6F67"/>
    <w:rsid w:val="00AB7515"/>
    <w:rsid w:val="00AB75D4"/>
    <w:rsid w:val="00AB7BCB"/>
    <w:rsid w:val="00AC03C6"/>
    <w:rsid w:val="00AC077D"/>
    <w:rsid w:val="00AC07FB"/>
    <w:rsid w:val="00AC0800"/>
    <w:rsid w:val="00AC0C12"/>
    <w:rsid w:val="00AC0CC9"/>
    <w:rsid w:val="00AC0F2E"/>
    <w:rsid w:val="00AC1041"/>
    <w:rsid w:val="00AC1084"/>
    <w:rsid w:val="00AC163B"/>
    <w:rsid w:val="00AC170B"/>
    <w:rsid w:val="00AC18A8"/>
    <w:rsid w:val="00AC18B5"/>
    <w:rsid w:val="00AC1B24"/>
    <w:rsid w:val="00AC1D37"/>
    <w:rsid w:val="00AC1FB1"/>
    <w:rsid w:val="00AC22DC"/>
    <w:rsid w:val="00AC288B"/>
    <w:rsid w:val="00AC2A4F"/>
    <w:rsid w:val="00AC2B51"/>
    <w:rsid w:val="00AC2BA8"/>
    <w:rsid w:val="00AC2BCA"/>
    <w:rsid w:val="00AC2E81"/>
    <w:rsid w:val="00AC3314"/>
    <w:rsid w:val="00AC3591"/>
    <w:rsid w:val="00AC370D"/>
    <w:rsid w:val="00AC3876"/>
    <w:rsid w:val="00AC3A49"/>
    <w:rsid w:val="00AC3CD6"/>
    <w:rsid w:val="00AC3E06"/>
    <w:rsid w:val="00AC4070"/>
    <w:rsid w:val="00AC40B5"/>
    <w:rsid w:val="00AC40E5"/>
    <w:rsid w:val="00AC40F4"/>
    <w:rsid w:val="00AC41CA"/>
    <w:rsid w:val="00AC442C"/>
    <w:rsid w:val="00AC488C"/>
    <w:rsid w:val="00AC48D2"/>
    <w:rsid w:val="00AC492E"/>
    <w:rsid w:val="00AC4CEB"/>
    <w:rsid w:val="00AC5076"/>
    <w:rsid w:val="00AC50B7"/>
    <w:rsid w:val="00AC525F"/>
    <w:rsid w:val="00AC55DC"/>
    <w:rsid w:val="00AC5654"/>
    <w:rsid w:val="00AC577E"/>
    <w:rsid w:val="00AC5A72"/>
    <w:rsid w:val="00AC5D85"/>
    <w:rsid w:val="00AC66C0"/>
    <w:rsid w:val="00AC6B2D"/>
    <w:rsid w:val="00AC6D3F"/>
    <w:rsid w:val="00AC6F3A"/>
    <w:rsid w:val="00AC708A"/>
    <w:rsid w:val="00AC7330"/>
    <w:rsid w:val="00AC75FD"/>
    <w:rsid w:val="00AC77F4"/>
    <w:rsid w:val="00AC7896"/>
    <w:rsid w:val="00AC7C1B"/>
    <w:rsid w:val="00AC7D18"/>
    <w:rsid w:val="00AC7FA3"/>
    <w:rsid w:val="00AD0135"/>
    <w:rsid w:val="00AD07A2"/>
    <w:rsid w:val="00AD0989"/>
    <w:rsid w:val="00AD1131"/>
    <w:rsid w:val="00AD13A3"/>
    <w:rsid w:val="00AD146E"/>
    <w:rsid w:val="00AD172D"/>
    <w:rsid w:val="00AD18A6"/>
    <w:rsid w:val="00AD1969"/>
    <w:rsid w:val="00AD1F35"/>
    <w:rsid w:val="00AD2217"/>
    <w:rsid w:val="00AD22B1"/>
    <w:rsid w:val="00AD22EB"/>
    <w:rsid w:val="00AD279D"/>
    <w:rsid w:val="00AD2C42"/>
    <w:rsid w:val="00AD2C70"/>
    <w:rsid w:val="00AD2C83"/>
    <w:rsid w:val="00AD2E8F"/>
    <w:rsid w:val="00AD2F70"/>
    <w:rsid w:val="00AD37C0"/>
    <w:rsid w:val="00AD3C21"/>
    <w:rsid w:val="00AD3F72"/>
    <w:rsid w:val="00AD442D"/>
    <w:rsid w:val="00AD4501"/>
    <w:rsid w:val="00AD45C4"/>
    <w:rsid w:val="00AD4965"/>
    <w:rsid w:val="00AD5B5E"/>
    <w:rsid w:val="00AD5CB9"/>
    <w:rsid w:val="00AD5EA7"/>
    <w:rsid w:val="00AD6003"/>
    <w:rsid w:val="00AD6183"/>
    <w:rsid w:val="00AD6244"/>
    <w:rsid w:val="00AD624B"/>
    <w:rsid w:val="00AD6253"/>
    <w:rsid w:val="00AD64CC"/>
    <w:rsid w:val="00AD653D"/>
    <w:rsid w:val="00AD697A"/>
    <w:rsid w:val="00AD6BC6"/>
    <w:rsid w:val="00AD6BD9"/>
    <w:rsid w:val="00AD6C39"/>
    <w:rsid w:val="00AD6D37"/>
    <w:rsid w:val="00AD6D95"/>
    <w:rsid w:val="00AD6E26"/>
    <w:rsid w:val="00AD718F"/>
    <w:rsid w:val="00AD7335"/>
    <w:rsid w:val="00AD73B0"/>
    <w:rsid w:val="00AD73B1"/>
    <w:rsid w:val="00AD768A"/>
    <w:rsid w:val="00AD79A4"/>
    <w:rsid w:val="00AD79D5"/>
    <w:rsid w:val="00AE0019"/>
    <w:rsid w:val="00AE01B3"/>
    <w:rsid w:val="00AE038B"/>
    <w:rsid w:val="00AE05C2"/>
    <w:rsid w:val="00AE07CF"/>
    <w:rsid w:val="00AE08FD"/>
    <w:rsid w:val="00AE0E1D"/>
    <w:rsid w:val="00AE14A5"/>
    <w:rsid w:val="00AE16E2"/>
    <w:rsid w:val="00AE1753"/>
    <w:rsid w:val="00AE1822"/>
    <w:rsid w:val="00AE1AF7"/>
    <w:rsid w:val="00AE1BB7"/>
    <w:rsid w:val="00AE1C8E"/>
    <w:rsid w:val="00AE2014"/>
    <w:rsid w:val="00AE20BC"/>
    <w:rsid w:val="00AE20EF"/>
    <w:rsid w:val="00AE2469"/>
    <w:rsid w:val="00AE2556"/>
    <w:rsid w:val="00AE259A"/>
    <w:rsid w:val="00AE2875"/>
    <w:rsid w:val="00AE3050"/>
    <w:rsid w:val="00AE3739"/>
    <w:rsid w:val="00AE3772"/>
    <w:rsid w:val="00AE39FE"/>
    <w:rsid w:val="00AE3C53"/>
    <w:rsid w:val="00AE3CDF"/>
    <w:rsid w:val="00AE3E4D"/>
    <w:rsid w:val="00AE3F10"/>
    <w:rsid w:val="00AE4180"/>
    <w:rsid w:val="00AE4527"/>
    <w:rsid w:val="00AE478C"/>
    <w:rsid w:val="00AE48D8"/>
    <w:rsid w:val="00AE4AA7"/>
    <w:rsid w:val="00AE4E7E"/>
    <w:rsid w:val="00AE52C8"/>
    <w:rsid w:val="00AE5303"/>
    <w:rsid w:val="00AE556D"/>
    <w:rsid w:val="00AE5B00"/>
    <w:rsid w:val="00AE5B99"/>
    <w:rsid w:val="00AE5C25"/>
    <w:rsid w:val="00AE5D35"/>
    <w:rsid w:val="00AE63FA"/>
    <w:rsid w:val="00AE6B9B"/>
    <w:rsid w:val="00AE6F73"/>
    <w:rsid w:val="00AE77A3"/>
    <w:rsid w:val="00AE795A"/>
    <w:rsid w:val="00AE7C57"/>
    <w:rsid w:val="00AE7E99"/>
    <w:rsid w:val="00AE7FC0"/>
    <w:rsid w:val="00AF0525"/>
    <w:rsid w:val="00AF05F6"/>
    <w:rsid w:val="00AF0618"/>
    <w:rsid w:val="00AF072F"/>
    <w:rsid w:val="00AF0A11"/>
    <w:rsid w:val="00AF0B1B"/>
    <w:rsid w:val="00AF0D13"/>
    <w:rsid w:val="00AF0F48"/>
    <w:rsid w:val="00AF1022"/>
    <w:rsid w:val="00AF1430"/>
    <w:rsid w:val="00AF1837"/>
    <w:rsid w:val="00AF1D76"/>
    <w:rsid w:val="00AF20B9"/>
    <w:rsid w:val="00AF2263"/>
    <w:rsid w:val="00AF2380"/>
    <w:rsid w:val="00AF238E"/>
    <w:rsid w:val="00AF2828"/>
    <w:rsid w:val="00AF2959"/>
    <w:rsid w:val="00AF2C5D"/>
    <w:rsid w:val="00AF2D45"/>
    <w:rsid w:val="00AF2E3C"/>
    <w:rsid w:val="00AF2EBD"/>
    <w:rsid w:val="00AF2EFD"/>
    <w:rsid w:val="00AF2F1B"/>
    <w:rsid w:val="00AF3076"/>
    <w:rsid w:val="00AF33AD"/>
    <w:rsid w:val="00AF394E"/>
    <w:rsid w:val="00AF3C35"/>
    <w:rsid w:val="00AF413B"/>
    <w:rsid w:val="00AF42C4"/>
    <w:rsid w:val="00AF4388"/>
    <w:rsid w:val="00AF4656"/>
    <w:rsid w:val="00AF47EB"/>
    <w:rsid w:val="00AF4843"/>
    <w:rsid w:val="00AF48DD"/>
    <w:rsid w:val="00AF4AAC"/>
    <w:rsid w:val="00AF4E13"/>
    <w:rsid w:val="00AF5109"/>
    <w:rsid w:val="00AF5295"/>
    <w:rsid w:val="00AF538F"/>
    <w:rsid w:val="00AF54F0"/>
    <w:rsid w:val="00AF577B"/>
    <w:rsid w:val="00AF668E"/>
    <w:rsid w:val="00AF66B7"/>
    <w:rsid w:val="00AF6833"/>
    <w:rsid w:val="00AF6866"/>
    <w:rsid w:val="00AF6D0F"/>
    <w:rsid w:val="00AF6D15"/>
    <w:rsid w:val="00AF6D26"/>
    <w:rsid w:val="00AF6D90"/>
    <w:rsid w:val="00AF7739"/>
    <w:rsid w:val="00AF7915"/>
    <w:rsid w:val="00AF7B90"/>
    <w:rsid w:val="00B000B4"/>
    <w:rsid w:val="00B000F6"/>
    <w:rsid w:val="00B000FB"/>
    <w:rsid w:val="00B00397"/>
    <w:rsid w:val="00B0041A"/>
    <w:rsid w:val="00B0047F"/>
    <w:rsid w:val="00B006F3"/>
    <w:rsid w:val="00B00D59"/>
    <w:rsid w:val="00B01254"/>
    <w:rsid w:val="00B012E2"/>
    <w:rsid w:val="00B0171A"/>
    <w:rsid w:val="00B0179A"/>
    <w:rsid w:val="00B01B5A"/>
    <w:rsid w:val="00B024EF"/>
    <w:rsid w:val="00B028C8"/>
    <w:rsid w:val="00B02A35"/>
    <w:rsid w:val="00B02C2C"/>
    <w:rsid w:val="00B0308E"/>
    <w:rsid w:val="00B03550"/>
    <w:rsid w:val="00B03889"/>
    <w:rsid w:val="00B03A95"/>
    <w:rsid w:val="00B03AE3"/>
    <w:rsid w:val="00B03B46"/>
    <w:rsid w:val="00B03CF6"/>
    <w:rsid w:val="00B04733"/>
    <w:rsid w:val="00B04858"/>
    <w:rsid w:val="00B04994"/>
    <w:rsid w:val="00B04A0E"/>
    <w:rsid w:val="00B053FF"/>
    <w:rsid w:val="00B054A3"/>
    <w:rsid w:val="00B05966"/>
    <w:rsid w:val="00B05C4C"/>
    <w:rsid w:val="00B05EA5"/>
    <w:rsid w:val="00B05F69"/>
    <w:rsid w:val="00B06066"/>
    <w:rsid w:val="00B066A1"/>
    <w:rsid w:val="00B06A43"/>
    <w:rsid w:val="00B06D85"/>
    <w:rsid w:val="00B06EE5"/>
    <w:rsid w:val="00B06F57"/>
    <w:rsid w:val="00B06F89"/>
    <w:rsid w:val="00B070CF"/>
    <w:rsid w:val="00B074ED"/>
    <w:rsid w:val="00B074FA"/>
    <w:rsid w:val="00B0766B"/>
    <w:rsid w:val="00B07934"/>
    <w:rsid w:val="00B07A09"/>
    <w:rsid w:val="00B07A87"/>
    <w:rsid w:val="00B07F94"/>
    <w:rsid w:val="00B1012C"/>
    <w:rsid w:val="00B1048C"/>
    <w:rsid w:val="00B10490"/>
    <w:rsid w:val="00B10914"/>
    <w:rsid w:val="00B10A22"/>
    <w:rsid w:val="00B10A23"/>
    <w:rsid w:val="00B10C3F"/>
    <w:rsid w:val="00B1120B"/>
    <w:rsid w:val="00B1127F"/>
    <w:rsid w:val="00B11467"/>
    <w:rsid w:val="00B118DC"/>
    <w:rsid w:val="00B11A3E"/>
    <w:rsid w:val="00B11AF1"/>
    <w:rsid w:val="00B11B3A"/>
    <w:rsid w:val="00B11BCE"/>
    <w:rsid w:val="00B11C01"/>
    <w:rsid w:val="00B11C65"/>
    <w:rsid w:val="00B11FF4"/>
    <w:rsid w:val="00B12013"/>
    <w:rsid w:val="00B12045"/>
    <w:rsid w:val="00B1212B"/>
    <w:rsid w:val="00B1224D"/>
    <w:rsid w:val="00B1241A"/>
    <w:rsid w:val="00B1285B"/>
    <w:rsid w:val="00B12C05"/>
    <w:rsid w:val="00B12C7C"/>
    <w:rsid w:val="00B131AF"/>
    <w:rsid w:val="00B13285"/>
    <w:rsid w:val="00B132B3"/>
    <w:rsid w:val="00B1345C"/>
    <w:rsid w:val="00B134F2"/>
    <w:rsid w:val="00B13543"/>
    <w:rsid w:val="00B13635"/>
    <w:rsid w:val="00B13774"/>
    <w:rsid w:val="00B13859"/>
    <w:rsid w:val="00B138BA"/>
    <w:rsid w:val="00B13B6C"/>
    <w:rsid w:val="00B13BF7"/>
    <w:rsid w:val="00B13FAD"/>
    <w:rsid w:val="00B13FC0"/>
    <w:rsid w:val="00B143DA"/>
    <w:rsid w:val="00B144E8"/>
    <w:rsid w:val="00B14CED"/>
    <w:rsid w:val="00B151F5"/>
    <w:rsid w:val="00B15313"/>
    <w:rsid w:val="00B1535A"/>
    <w:rsid w:val="00B1554C"/>
    <w:rsid w:val="00B1562A"/>
    <w:rsid w:val="00B15D72"/>
    <w:rsid w:val="00B1600C"/>
    <w:rsid w:val="00B16358"/>
    <w:rsid w:val="00B16588"/>
    <w:rsid w:val="00B166B5"/>
    <w:rsid w:val="00B168AE"/>
    <w:rsid w:val="00B16AA9"/>
    <w:rsid w:val="00B16BF2"/>
    <w:rsid w:val="00B16D6A"/>
    <w:rsid w:val="00B17440"/>
    <w:rsid w:val="00B17717"/>
    <w:rsid w:val="00B177B0"/>
    <w:rsid w:val="00B179D3"/>
    <w:rsid w:val="00B17B68"/>
    <w:rsid w:val="00B17D0E"/>
    <w:rsid w:val="00B17F7D"/>
    <w:rsid w:val="00B204D0"/>
    <w:rsid w:val="00B20D48"/>
    <w:rsid w:val="00B20D69"/>
    <w:rsid w:val="00B20E65"/>
    <w:rsid w:val="00B2109C"/>
    <w:rsid w:val="00B212D5"/>
    <w:rsid w:val="00B2131E"/>
    <w:rsid w:val="00B21450"/>
    <w:rsid w:val="00B2172A"/>
    <w:rsid w:val="00B21775"/>
    <w:rsid w:val="00B21805"/>
    <w:rsid w:val="00B2198E"/>
    <w:rsid w:val="00B21FCF"/>
    <w:rsid w:val="00B22182"/>
    <w:rsid w:val="00B221FE"/>
    <w:rsid w:val="00B2259B"/>
    <w:rsid w:val="00B22941"/>
    <w:rsid w:val="00B22949"/>
    <w:rsid w:val="00B229D2"/>
    <w:rsid w:val="00B22CF6"/>
    <w:rsid w:val="00B22FB2"/>
    <w:rsid w:val="00B22FD9"/>
    <w:rsid w:val="00B23010"/>
    <w:rsid w:val="00B230D8"/>
    <w:rsid w:val="00B236C1"/>
    <w:rsid w:val="00B23F8F"/>
    <w:rsid w:val="00B24400"/>
    <w:rsid w:val="00B244A4"/>
    <w:rsid w:val="00B2454E"/>
    <w:rsid w:val="00B245C9"/>
    <w:rsid w:val="00B246DB"/>
    <w:rsid w:val="00B247B7"/>
    <w:rsid w:val="00B24C7A"/>
    <w:rsid w:val="00B24D58"/>
    <w:rsid w:val="00B2505F"/>
    <w:rsid w:val="00B25160"/>
    <w:rsid w:val="00B25284"/>
    <w:rsid w:val="00B25330"/>
    <w:rsid w:val="00B253B8"/>
    <w:rsid w:val="00B25723"/>
    <w:rsid w:val="00B25A5A"/>
    <w:rsid w:val="00B25BE9"/>
    <w:rsid w:val="00B25C88"/>
    <w:rsid w:val="00B26097"/>
    <w:rsid w:val="00B260E8"/>
    <w:rsid w:val="00B261EE"/>
    <w:rsid w:val="00B26291"/>
    <w:rsid w:val="00B2644E"/>
    <w:rsid w:val="00B26787"/>
    <w:rsid w:val="00B267DC"/>
    <w:rsid w:val="00B26825"/>
    <w:rsid w:val="00B26BCF"/>
    <w:rsid w:val="00B26BF4"/>
    <w:rsid w:val="00B26C94"/>
    <w:rsid w:val="00B26EE2"/>
    <w:rsid w:val="00B27101"/>
    <w:rsid w:val="00B27385"/>
    <w:rsid w:val="00B275F1"/>
    <w:rsid w:val="00B276A4"/>
    <w:rsid w:val="00B27878"/>
    <w:rsid w:val="00B27EA3"/>
    <w:rsid w:val="00B27F18"/>
    <w:rsid w:val="00B3026D"/>
    <w:rsid w:val="00B3090A"/>
    <w:rsid w:val="00B309A4"/>
    <w:rsid w:val="00B30AD5"/>
    <w:rsid w:val="00B30BF2"/>
    <w:rsid w:val="00B30CFE"/>
    <w:rsid w:val="00B30FF8"/>
    <w:rsid w:val="00B311A4"/>
    <w:rsid w:val="00B3144E"/>
    <w:rsid w:val="00B315F7"/>
    <w:rsid w:val="00B31DB4"/>
    <w:rsid w:val="00B31FD0"/>
    <w:rsid w:val="00B320B8"/>
    <w:rsid w:val="00B3222F"/>
    <w:rsid w:val="00B32727"/>
    <w:rsid w:val="00B32894"/>
    <w:rsid w:val="00B3292C"/>
    <w:rsid w:val="00B32C91"/>
    <w:rsid w:val="00B33055"/>
    <w:rsid w:val="00B33283"/>
    <w:rsid w:val="00B333C7"/>
    <w:rsid w:val="00B33550"/>
    <w:rsid w:val="00B335A4"/>
    <w:rsid w:val="00B3387D"/>
    <w:rsid w:val="00B33A7B"/>
    <w:rsid w:val="00B33DD5"/>
    <w:rsid w:val="00B3412E"/>
    <w:rsid w:val="00B341E2"/>
    <w:rsid w:val="00B342B7"/>
    <w:rsid w:val="00B3454F"/>
    <w:rsid w:val="00B347F8"/>
    <w:rsid w:val="00B348E5"/>
    <w:rsid w:val="00B34930"/>
    <w:rsid w:val="00B34A0B"/>
    <w:rsid w:val="00B34A90"/>
    <w:rsid w:val="00B34F04"/>
    <w:rsid w:val="00B3515B"/>
    <w:rsid w:val="00B3517B"/>
    <w:rsid w:val="00B3520F"/>
    <w:rsid w:val="00B35573"/>
    <w:rsid w:val="00B3577B"/>
    <w:rsid w:val="00B35BC5"/>
    <w:rsid w:val="00B36837"/>
    <w:rsid w:val="00B36B37"/>
    <w:rsid w:val="00B374EC"/>
    <w:rsid w:val="00B37602"/>
    <w:rsid w:val="00B3769C"/>
    <w:rsid w:val="00B37BAF"/>
    <w:rsid w:val="00B4018D"/>
    <w:rsid w:val="00B403D4"/>
    <w:rsid w:val="00B403F1"/>
    <w:rsid w:val="00B4049A"/>
    <w:rsid w:val="00B406B0"/>
    <w:rsid w:val="00B40894"/>
    <w:rsid w:val="00B40E2D"/>
    <w:rsid w:val="00B412EA"/>
    <w:rsid w:val="00B41319"/>
    <w:rsid w:val="00B41721"/>
    <w:rsid w:val="00B41840"/>
    <w:rsid w:val="00B41845"/>
    <w:rsid w:val="00B41848"/>
    <w:rsid w:val="00B418B5"/>
    <w:rsid w:val="00B419B6"/>
    <w:rsid w:val="00B41B32"/>
    <w:rsid w:val="00B41F5C"/>
    <w:rsid w:val="00B42253"/>
    <w:rsid w:val="00B42495"/>
    <w:rsid w:val="00B42496"/>
    <w:rsid w:val="00B424D9"/>
    <w:rsid w:val="00B42678"/>
    <w:rsid w:val="00B4282A"/>
    <w:rsid w:val="00B43343"/>
    <w:rsid w:val="00B433B6"/>
    <w:rsid w:val="00B43654"/>
    <w:rsid w:val="00B4381A"/>
    <w:rsid w:val="00B43983"/>
    <w:rsid w:val="00B43996"/>
    <w:rsid w:val="00B43C47"/>
    <w:rsid w:val="00B43FB3"/>
    <w:rsid w:val="00B441BE"/>
    <w:rsid w:val="00B441EF"/>
    <w:rsid w:val="00B4448D"/>
    <w:rsid w:val="00B44993"/>
    <w:rsid w:val="00B44C02"/>
    <w:rsid w:val="00B44C1A"/>
    <w:rsid w:val="00B44EA3"/>
    <w:rsid w:val="00B45322"/>
    <w:rsid w:val="00B45584"/>
    <w:rsid w:val="00B4568C"/>
    <w:rsid w:val="00B459F9"/>
    <w:rsid w:val="00B45EE7"/>
    <w:rsid w:val="00B45F27"/>
    <w:rsid w:val="00B46117"/>
    <w:rsid w:val="00B46212"/>
    <w:rsid w:val="00B4621C"/>
    <w:rsid w:val="00B46666"/>
    <w:rsid w:val="00B47572"/>
    <w:rsid w:val="00B47695"/>
    <w:rsid w:val="00B47B04"/>
    <w:rsid w:val="00B50486"/>
    <w:rsid w:val="00B504B3"/>
    <w:rsid w:val="00B507E5"/>
    <w:rsid w:val="00B50B40"/>
    <w:rsid w:val="00B50F2E"/>
    <w:rsid w:val="00B5120C"/>
    <w:rsid w:val="00B512DA"/>
    <w:rsid w:val="00B51A85"/>
    <w:rsid w:val="00B51B9B"/>
    <w:rsid w:val="00B51D21"/>
    <w:rsid w:val="00B522BA"/>
    <w:rsid w:val="00B5261A"/>
    <w:rsid w:val="00B5276A"/>
    <w:rsid w:val="00B529B7"/>
    <w:rsid w:val="00B53132"/>
    <w:rsid w:val="00B53250"/>
    <w:rsid w:val="00B5348B"/>
    <w:rsid w:val="00B5352E"/>
    <w:rsid w:val="00B535DE"/>
    <w:rsid w:val="00B535E5"/>
    <w:rsid w:val="00B5382E"/>
    <w:rsid w:val="00B53AC0"/>
    <w:rsid w:val="00B53E9C"/>
    <w:rsid w:val="00B53FF7"/>
    <w:rsid w:val="00B54066"/>
    <w:rsid w:val="00B543BB"/>
    <w:rsid w:val="00B547B0"/>
    <w:rsid w:val="00B55226"/>
    <w:rsid w:val="00B553EF"/>
    <w:rsid w:val="00B5546A"/>
    <w:rsid w:val="00B5562A"/>
    <w:rsid w:val="00B557A0"/>
    <w:rsid w:val="00B55875"/>
    <w:rsid w:val="00B55CBB"/>
    <w:rsid w:val="00B55D40"/>
    <w:rsid w:val="00B560C5"/>
    <w:rsid w:val="00B5643D"/>
    <w:rsid w:val="00B564C2"/>
    <w:rsid w:val="00B56D75"/>
    <w:rsid w:val="00B56E0C"/>
    <w:rsid w:val="00B571F8"/>
    <w:rsid w:val="00B5720F"/>
    <w:rsid w:val="00B5749F"/>
    <w:rsid w:val="00B57524"/>
    <w:rsid w:val="00B57606"/>
    <w:rsid w:val="00B57689"/>
    <w:rsid w:val="00B576D4"/>
    <w:rsid w:val="00B577A1"/>
    <w:rsid w:val="00B57BC0"/>
    <w:rsid w:val="00B601B5"/>
    <w:rsid w:val="00B602E7"/>
    <w:rsid w:val="00B60483"/>
    <w:rsid w:val="00B60518"/>
    <w:rsid w:val="00B605A7"/>
    <w:rsid w:val="00B60C9B"/>
    <w:rsid w:val="00B61B13"/>
    <w:rsid w:val="00B62163"/>
    <w:rsid w:val="00B62399"/>
    <w:rsid w:val="00B624A6"/>
    <w:rsid w:val="00B62815"/>
    <w:rsid w:val="00B62AAA"/>
    <w:rsid w:val="00B62B05"/>
    <w:rsid w:val="00B62EF6"/>
    <w:rsid w:val="00B62F77"/>
    <w:rsid w:val="00B63059"/>
    <w:rsid w:val="00B6336A"/>
    <w:rsid w:val="00B6355A"/>
    <w:rsid w:val="00B63997"/>
    <w:rsid w:val="00B63A9F"/>
    <w:rsid w:val="00B63B77"/>
    <w:rsid w:val="00B63C2F"/>
    <w:rsid w:val="00B63D1A"/>
    <w:rsid w:val="00B640A6"/>
    <w:rsid w:val="00B64608"/>
    <w:rsid w:val="00B646FA"/>
    <w:rsid w:val="00B64711"/>
    <w:rsid w:val="00B64786"/>
    <w:rsid w:val="00B64A6F"/>
    <w:rsid w:val="00B64EE3"/>
    <w:rsid w:val="00B64F58"/>
    <w:rsid w:val="00B65342"/>
    <w:rsid w:val="00B654E5"/>
    <w:rsid w:val="00B65A7E"/>
    <w:rsid w:val="00B65E01"/>
    <w:rsid w:val="00B65F0B"/>
    <w:rsid w:val="00B66103"/>
    <w:rsid w:val="00B66250"/>
    <w:rsid w:val="00B6627E"/>
    <w:rsid w:val="00B664AB"/>
    <w:rsid w:val="00B664FF"/>
    <w:rsid w:val="00B6664C"/>
    <w:rsid w:val="00B66947"/>
    <w:rsid w:val="00B66D52"/>
    <w:rsid w:val="00B66E80"/>
    <w:rsid w:val="00B67202"/>
    <w:rsid w:val="00B674CE"/>
    <w:rsid w:val="00B67525"/>
    <w:rsid w:val="00B67545"/>
    <w:rsid w:val="00B67675"/>
    <w:rsid w:val="00B6767A"/>
    <w:rsid w:val="00B6771D"/>
    <w:rsid w:val="00B6787A"/>
    <w:rsid w:val="00B702C5"/>
    <w:rsid w:val="00B70494"/>
    <w:rsid w:val="00B70782"/>
    <w:rsid w:val="00B70837"/>
    <w:rsid w:val="00B70C35"/>
    <w:rsid w:val="00B70DF6"/>
    <w:rsid w:val="00B70E50"/>
    <w:rsid w:val="00B70F99"/>
    <w:rsid w:val="00B71A01"/>
    <w:rsid w:val="00B71B6B"/>
    <w:rsid w:val="00B71D73"/>
    <w:rsid w:val="00B71DFC"/>
    <w:rsid w:val="00B71EBD"/>
    <w:rsid w:val="00B720D4"/>
    <w:rsid w:val="00B721B0"/>
    <w:rsid w:val="00B721ED"/>
    <w:rsid w:val="00B722B9"/>
    <w:rsid w:val="00B723B2"/>
    <w:rsid w:val="00B72B88"/>
    <w:rsid w:val="00B72C89"/>
    <w:rsid w:val="00B72DCA"/>
    <w:rsid w:val="00B72E6E"/>
    <w:rsid w:val="00B7327A"/>
    <w:rsid w:val="00B7349A"/>
    <w:rsid w:val="00B7358F"/>
    <w:rsid w:val="00B73737"/>
    <w:rsid w:val="00B737B8"/>
    <w:rsid w:val="00B737CA"/>
    <w:rsid w:val="00B73873"/>
    <w:rsid w:val="00B73B95"/>
    <w:rsid w:val="00B73BEF"/>
    <w:rsid w:val="00B73DED"/>
    <w:rsid w:val="00B73E94"/>
    <w:rsid w:val="00B73F75"/>
    <w:rsid w:val="00B74067"/>
    <w:rsid w:val="00B74366"/>
    <w:rsid w:val="00B746AB"/>
    <w:rsid w:val="00B747A8"/>
    <w:rsid w:val="00B74956"/>
    <w:rsid w:val="00B74970"/>
    <w:rsid w:val="00B74C63"/>
    <w:rsid w:val="00B74E39"/>
    <w:rsid w:val="00B74E95"/>
    <w:rsid w:val="00B75020"/>
    <w:rsid w:val="00B750FE"/>
    <w:rsid w:val="00B75260"/>
    <w:rsid w:val="00B75728"/>
    <w:rsid w:val="00B75861"/>
    <w:rsid w:val="00B75886"/>
    <w:rsid w:val="00B75A37"/>
    <w:rsid w:val="00B75C00"/>
    <w:rsid w:val="00B75ED5"/>
    <w:rsid w:val="00B75FEB"/>
    <w:rsid w:val="00B760B6"/>
    <w:rsid w:val="00B761EC"/>
    <w:rsid w:val="00B76316"/>
    <w:rsid w:val="00B76F46"/>
    <w:rsid w:val="00B76FD4"/>
    <w:rsid w:val="00B770BF"/>
    <w:rsid w:val="00B7717B"/>
    <w:rsid w:val="00B7766D"/>
    <w:rsid w:val="00B7767D"/>
    <w:rsid w:val="00B7772A"/>
    <w:rsid w:val="00B77914"/>
    <w:rsid w:val="00B77B59"/>
    <w:rsid w:val="00B77BB0"/>
    <w:rsid w:val="00B77CDC"/>
    <w:rsid w:val="00B77D7E"/>
    <w:rsid w:val="00B77F15"/>
    <w:rsid w:val="00B800B2"/>
    <w:rsid w:val="00B80A85"/>
    <w:rsid w:val="00B80E98"/>
    <w:rsid w:val="00B81075"/>
    <w:rsid w:val="00B8107D"/>
    <w:rsid w:val="00B8130E"/>
    <w:rsid w:val="00B81A2B"/>
    <w:rsid w:val="00B81B2F"/>
    <w:rsid w:val="00B81B4B"/>
    <w:rsid w:val="00B81F8E"/>
    <w:rsid w:val="00B8205A"/>
    <w:rsid w:val="00B8208B"/>
    <w:rsid w:val="00B82114"/>
    <w:rsid w:val="00B823F6"/>
    <w:rsid w:val="00B82692"/>
    <w:rsid w:val="00B826B1"/>
    <w:rsid w:val="00B82702"/>
    <w:rsid w:val="00B82934"/>
    <w:rsid w:val="00B82AFB"/>
    <w:rsid w:val="00B82BE0"/>
    <w:rsid w:val="00B82E9C"/>
    <w:rsid w:val="00B83501"/>
    <w:rsid w:val="00B83C59"/>
    <w:rsid w:val="00B83D07"/>
    <w:rsid w:val="00B83D8B"/>
    <w:rsid w:val="00B83FFD"/>
    <w:rsid w:val="00B840B5"/>
    <w:rsid w:val="00B8423C"/>
    <w:rsid w:val="00B84250"/>
    <w:rsid w:val="00B84BA1"/>
    <w:rsid w:val="00B84DEB"/>
    <w:rsid w:val="00B8501C"/>
    <w:rsid w:val="00B85045"/>
    <w:rsid w:val="00B85721"/>
    <w:rsid w:val="00B86323"/>
    <w:rsid w:val="00B8650C"/>
    <w:rsid w:val="00B86615"/>
    <w:rsid w:val="00B8663A"/>
    <w:rsid w:val="00B86B98"/>
    <w:rsid w:val="00B86C2E"/>
    <w:rsid w:val="00B871D8"/>
    <w:rsid w:val="00B8736F"/>
    <w:rsid w:val="00B874B0"/>
    <w:rsid w:val="00B87B7B"/>
    <w:rsid w:val="00B900F4"/>
    <w:rsid w:val="00B90267"/>
    <w:rsid w:val="00B903D1"/>
    <w:rsid w:val="00B9059D"/>
    <w:rsid w:val="00B9060A"/>
    <w:rsid w:val="00B906B7"/>
    <w:rsid w:val="00B908D3"/>
    <w:rsid w:val="00B90C86"/>
    <w:rsid w:val="00B90E7B"/>
    <w:rsid w:val="00B90F8E"/>
    <w:rsid w:val="00B9110E"/>
    <w:rsid w:val="00B912C6"/>
    <w:rsid w:val="00B9190A"/>
    <w:rsid w:val="00B91BEC"/>
    <w:rsid w:val="00B91CDF"/>
    <w:rsid w:val="00B91EEC"/>
    <w:rsid w:val="00B91F03"/>
    <w:rsid w:val="00B92E1B"/>
    <w:rsid w:val="00B92E25"/>
    <w:rsid w:val="00B92E58"/>
    <w:rsid w:val="00B92FB4"/>
    <w:rsid w:val="00B935B1"/>
    <w:rsid w:val="00B937C3"/>
    <w:rsid w:val="00B93A85"/>
    <w:rsid w:val="00B93BA5"/>
    <w:rsid w:val="00B93BED"/>
    <w:rsid w:val="00B93CE3"/>
    <w:rsid w:val="00B940E1"/>
    <w:rsid w:val="00B94174"/>
    <w:rsid w:val="00B94208"/>
    <w:rsid w:val="00B94847"/>
    <w:rsid w:val="00B9498F"/>
    <w:rsid w:val="00B94DE1"/>
    <w:rsid w:val="00B94E33"/>
    <w:rsid w:val="00B94ED1"/>
    <w:rsid w:val="00B95104"/>
    <w:rsid w:val="00B9528A"/>
    <w:rsid w:val="00B9544E"/>
    <w:rsid w:val="00B95604"/>
    <w:rsid w:val="00B95752"/>
    <w:rsid w:val="00B95D40"/>
    <w:rsid w:val="00B95F18"/>
    <w:rsid w:val="00B9610F"/>
    <w:rsid w:val="00B963C0"/>
    <w:rsid w:val="00B965B2"/>
    <w:rsid w:val="00B96698"/>
    <w:rsid w:val="00B96ABF"/>
    <w:rsid w:val="00B96B75"/>
    <w:rsid w:val="00B96EB8"/>
    <w:rsid w:val="00B9714E"/>
    <w:rsid w:val="00B97201"/>
    <w:rsid w:val="00B97262"/>
    <w:rsid w:val="00B97366"/>
    <w:rsid w:val="00B97425"/>
    <w:rsid w:val="00B97488"/>
    <w:rsid w:val="00B9766E"/>
    <w:rsid w:val="00B976B4"/>
    <w:rsid w:val="00B97995"/>
    <w:rsid w:val="00B97C8B"/>
    <w:rsid w:val="00B97F24"/>
    <w:rsid w:val="00BA0B48"/>
    <w:rsid w:val="00BA0C8C"/>
    <w:rsid w:val="00BA126F"/>
    <w:rsid w:val="00BA1303"/>
    <w:rsid w:val="00BA13A8"/>
    <w:rsid w:val="00BA1496"/>
    <w:rsid w:val="00BA14EE"/>
    <w:rsid w:val="00BA1617"/>
    <w:rsid w:val="00BA1686"/>
    <w:rsid w:val="00BA214A"/>
    <w:rsid w:val="00BA2193"/>
    <w:rsid w:val="00BA2382"/>
    <w:rsid w:val="00BA28CF"/>
    <w:rsid w:val="00BA2C5C"/>
    <w:rsid w:val="00BA2C9D"/>
    <w:rsid w:val="00BA2CF3"/>
    <w:rsid w:val="00BA33A2"/>
    <w:rsid w:val="00BA3AB5"/>
    <w:rsid w:val="00BA405C"/>
    <w:rsid w:val="00BA42EF"/>
    <w:rsid w:val="00BA4419"/>
    <w:rsid w:val="00BA4714"/>
    <w:rsid w:val="00BA49C1"/>
    <w:rsid w:val="00BA4B19"/>
    <w:rsid w:val="00BA4D16"/>
    <w:rsid w:val="00BA50D8"/>
    <w:rsid w:val="00BA571B"/>
    <w:rsid w:val="00BA5A69"/>
    <w:rsid w:val="00BA5C0D"/>
    <w:rsid w:val="00BA6074"/>
    <w:rsid w:val="00BA6A72"/>
    <w:rsid w:val="00BA700B"/>
    <w:rsid w:val="00BA7255"/>
    <w:rsid w:val="00BA72A1"/>
    <w:rsid w:val="00BA7353"/>
    <w:rsid w:val="00BA73D5"/>
    <w:rsid w:val="00BA7C45"/>
    <w:rsid w:val="00BA7D80"/>
    <w:rsid w:val="00BA7E10"/>
    <w:rsid w:val="00BB00E4"/>
    <w:rsid w:val="00BB0310"/>
    <w:rsid w:val="00BB0964"/>
    <w:rsid w:val="00BB0C6A"/>
    <w:rsid w:val="00BB0DE3"/>
    <w:rsid w:val="00BB0DFE"/>
    <w:rsid w:val="00BB0E80"/>
    <w:rsid w:val="00BB1299"/>
    <w:rsid w:val="00BB14F8"/>
    <w:rsid w:val="00BB1607"/>
    <w:rsid w:val="00BB189D"/>
    <w:rsid w:val="00BB18FC"/>
    <w:rsid w:val="00BB195A"/>
    <w:rsid w:val="00BB22A4"/>
    <w:rsid w:val="00BB2554"/>
    <w:rsid w:val="00BB27FB"/>
    <w:rsid w:val="00BB28F6"/>
    <w:rsid w:val="00BB2C39"/>
    <w:rsid w:val="00BB2E9A"/>
    <w:rsid w:val="00BB2FE2"/>
    <w:rsid w:val="00BB3063"/>
    <w:rsid w:val="00BB3185"/>
    <w:rsid w:val="00BB3272"/>
    <w:rsid w:val="00BB33BD"/>
    <w:rsid w:val="00BB37B2"/>
    <w:rsid w:val="00BB3B14"/>
    <w:rsid w:val="00BB3BCE"/>
    <w:rsid w:val="00BB3E66"/>
    <w:rsid w:val="00BB3FC8"/>
    <w:rsid w:val="00BB41AB"/>
    <w:rsid w:val="00BB4286"/>
    <w:rsid w:val="00BB42D5"/>
    <w:rsid w:val="00BB4584"/>
    <w:rsid w:val="00BB48F8"/>
    <w:rsid w:val="00BB4B03"/>
    <w:rsid w:val="00BB4C16"/>
    <w:rsid w:val="00BB5091"/>
    <w:rsid w:val="00BB5380"/>
    <w:rsid w:val="00BB5A93"/>
    <w:rsid w:val="00BB5DB8"/>
    <w:rsid w:val="00BB600D"/>
    <w:rsid w:val="00BB60E9"/>
    <w:rsid w:val="00BB638A"/>
    <w:rsid w:val="00BB6426"/>
    <w:rsid w:val="00BB6824"/>
    <w:rsid w:val="00BB69E1"/>
    <w:rsid w:val="00BB706E"/>
    <w:rsid w:val="00BB7162"/>
    <w:rsid w:val="00BB71C0"/>
    <w:rsid w:val="00BB779D"/>
    <w:rsid w:val="00BB7928"/>
    <w:rsid w:val="00BB7BF1"/>
    <w:rsid w:val="00BB7F5D"/>
    <w:rsid w:val="00BC0290"/>
    <w:rsid w:val="00BC08E2"/>
    <w:rsid w:val="00BC0B65"/>
    <w:rsid w:val="00BC0FE0"/>
    <w:rsid w:val="00BC127A"/>
    <w:rsid w:val="00BC1727"/>
    <w:rsid w:val="00BC1C89"/>
    <w:rsid w:val="00BC2087"/>
    <w:rsid w:val="00BC259D"/>
    <w:rsid w:val="00BC2655"/>
    <w:rsid w:val="00BC276C"/>
    <w:rsid w:val="00BC281B"/>
    <w:rsid w:val="00BC2ABB"/>
    <w:rsid w:val="00BC2B22"/>
    <w:rsid w:val="00BC2B3F"/>
    <w:rsid w:val="00BC31A5"/>
    <w:rsid w:val="00BC3447"/>
    <w:rsid w:val="00BC349D"/>
    <w:rsid w:val="00BC38C4"/>
    <w:rsid w:val="00BC3A99"/>
    <w:rsid w:val="00BC3EF2"/>
    <w:rsid w:val="00BC40BB"/>
    <w:rsid w:val="00BC411F"/>
    <w:rsid w:val="00BC4358"/>
    <w:rsid w:val="00BC446B"/>
    <w:rsid w:val="00BC451B"/>
    <w:rsid w:val="00BC457A"/>
    <w:rsid w:val="00BC4A19"/>
    <w:rsid w:val="00BC4AAA"/>
    <w:rsid w:val="00BC4D50"/>
    <w:rsid w:val="00BC4F45"/>
    <w:rsid w:val="00BC5947"/>
    <w:rsid w:val="00BC5FB7"/>
    <w:rsid w:val="00BC624F"/>
    <w:rsid w:val="00BC62DB"/>
    <w:rsid w:val="00BC677A"/>
    <w:rsid w:val="00BC6856"/>
    <w:rsid w:val="00BC6C17"/>
    <w:rsid w:val="00BC6C76"/>
    <w:rsid w:val="00BC6D18"/>
    <w:rsid w:val="00BC6F46"/>
    <w:rsid w:val="00BC7010"/>
    <w:rsid w:val="00BC702D"/>
    <w:rsid w:val="00BC740F"/>
    <w:rsid w:val="00BC79FA"/>
    <w:rsid w:val="00BC7C2B"/>
    <w:rsid w:val="00BC7EAD"/>
    <w:rsid w:val="00BC7EDA"/>
    <w:rsid w:val="00BD008F"/>
    <w:rsid w:val="00BD0363"/>
    <w:rsid w:val="00BD073F"/>
    <w:rsid w:val="00BD0B98"/>
    <w:rsid w:val="00BD183F"/>
    <w:rsid w:val="00BD20C8"/>
    <w:rsid w:val="00BD22C2"/>
    <w:rsid w:val="00BD2681"/>
    <w:rsid w:val="00BD27EC"/>
    <w:rsid w:val="00BD2832"/>
    <w:rsid w:val="00BD2A3A"/>
    <w:rsid w:val="00BD2CBA"/>
    <w:rsid w:val="00BD2DE8"/>
    <w:rsid w:val="00BD2E45"/>
    <w:rsid w:val="00BD3171"/>
    <w:rsid w:val="00BD3399"/>
    <w:rsid w:val="00BD343D"/>
    <w:rsid w:val="00BD351A"/>
    <w:rsid w:val="00BD3596"/>
    <w:rsid w:val="00BD389A"/>
    <w:rsid w:val="00BD41E6"/>
    <w:rsid w:val="00BD456B"/>
    <w:rsid w:val="00BD46D2"/>
    <w:rsid w:val="00BD4B07"/>
    <w:rsid w:val="00BD4EB3"/>
    <w:rsid w:val="00BD4F28"/>
    <w:rsid w:val="00BD5719"/>
    <w:rsid w:val="00BD5C50"/>
    <w:rsid w:val="00BD5D09"/>
    <w:rsid w:val="00BD6250"/>
    <w:rsid w:val="00BD6279"/>
    <w:rsid w:val="00BD6346"/>
    <w:rsid w:val="00BD66C7"/>
    <w:rsid w:val="00BD6D44"/>
    <w:rsid w:val="00BD6DF8"/>
    <w:rsid w:val="00BD7192"/>
    <w:rsid w:val="00BD7210"/>
    <w:rsid w:val="00BD7219"/>
    <w:rsid w:val="00BD7615"/>
    <w:rsid w:val="00BD7988"/>
    <w:rsid w:val="00BD7A61"/>
    <w:rsid w:val="00BD7D2F"/>
    <w:rsid w:val="00BE0282"/>
    <w:rsid w:val="00BE0369"/>
    <w:rsid w:val="00BE0628"/>
    <w:rsid w:val="00BE07C9"/>
    <w:rsid w:val="00BE0904"/>
    <w:rsid w:val="00BE15AD"/>
    <w:rsid w:val="00BE16FB"/>
    <w:rsid w:val="00BE17DF"/>
    <w:rsid w:val="00BE183D"/>
    <w:rsid w:val="00BE1A8F"/>
    <w:rsid w:val="00BE1F13"/>
    <w:rsid w:val="00BE2884"/>
    <w:rsid w:val="00BE2918"/>
    <w:rsid w:val="00BE2A36"/>
    <w:rsid w:val="00BE2B0A"/>
    <w:rsid w:val="00BE2B63"/>
    <w:rsid w:val="00BE2D1F"/>
    <w:rsid w:val="00BE313A"/>
    <w:rsid w:val="00BE31A6"/>
    <w:rsid w:val="00BE35E7"/>
    <w:rsid w:val="00BE3642"/>
    <w:rsid w:val="00BE3895"/>
    <w:rsid w:val="00BE3B8C"/>
    <w:rsid w:val="00BE3BD9"/>
    <w:rsid w:val="00BE3BDA"/>
    <w:rsid w:val="00BE3CCB"/>
    <w:rsid w:val="00BE3E45"/>
    <w:rsid w:val="00BE4254"/>
    <w:rsid w:val="00BE4370"/>
    <w:rsid w:val="00BE4643"/>
    <w:rsid w:val="00BE498D"/>
    <w:rsid w:val="00BE4A5B"/>
    <w:rsid w:val="00BE4B47"/>
    <w:rsid w:val="00BE4D30"/>
    <w:rsid w:val="00BE5808"/>
    <w:rsid w:val="00BE6085"/>
    <w:rsid w:val="00BE671F"/>
    <w:rsid w:val="00BE68A0"/>
    <w:rsid w:val="00BE68D8"/>
    <w:rsid w:val="00BE6B63"/>
    <w:rsid w:val="00BE6F73"/>
    <w:rsid w:val="00BE7219"/>
    <w:rsid w:val="00BE76C7"/>
    <w:rsid w:val="00BE77DE"/>
    <w:rsid w:val="00BE7931"/>
    <w:rsid w:val="00BE7A0A"/>
    <w:rsid w:val="00BE7BDA"/>
    <w:rsid w:val="00BE7EFB"/>
    <w:rsid w:val="00BF007C"/>
    <w:rsid w:val="00BF022A"/>
    <w:rsid w:val="00BF03AE"/>
    <w:rsid w:val="00BF078D"/>
    <w:rsid w:val="00BF07D8"/>
    <w:rsid w:val="00BF0BFE"/>
    <w:rsid w:val="00BF0F23"/>
    <w:rsid w:val="00BF1075"/>
    <w:rsid w:val="00BF12F9"/>
    <w:rsid w:val="00BF1A56"/>
    <w:rsid w:val="00BF1C7B"/>
    <w:rsid w:val="00BF2141"/>
    <w:rsid w:val="00BF218C"/>
    <w:rsid w:val="00BF234B"/>
    <w:rsid w:val="00BF23D8"/>
    <w:rsid w:val="00BF27CF"/>
    <w:rsid w:val="00BF2994"/>
    <w:rsid w:val="00BF2BC4"/>
    <w:rsid w:val="00BF2CA8"/>
    <w:rsid w:val="00BF2F73"/>
    <w:rsid w:val="00BF2F94"/>
    <w:rsid w:val="00BF30CC"/>
    <w:rsid w:val="00BF453C"/>
    <w:rsid w:val="00BF4619"/>
    <w:rsid w:val="00BF474F"/>
    <w:rsid w:val="00BF4D9B"/>
    <w:rsid w:val="00BF54CB"/>
    <w:rsid w:val="00BF55BC"/>
    <w:rsid w:val="00BF5A4F"/>
    <w:rsid w:val="00BF5FBD"/>
    <w:rsid w:val="00BF608D"/>
    <w:rsid w:val="00BF6091"/>
    <w:rsid w:val="00BF62EA"/>
    <w:rsid w:val="00BF657A"/>
    <w:rsid w:val="00BF6696"/>
    <w:rsid w:val="00BF6A31"/>
    <w:rsid w:val="00BF6AEA"/>
    <w:rsid w:val="00BF6D47"/>
    <w:rsid w:val="00BF6E2F"/>
    <w:rsid w:val="00BF705D"/>
    <w:rsid w:val="00BF71AC"/>
    <w:rsid w:val="00BF71D6"/>
    <w:rsid w:val="00BF75BB"/>
    <w:rsid w:val="00BF7841"/>
    <w:rsid w:val="00BF7CEB"/>
    <w:rsid w:val="00C0050F"/>
    <w:rsid w:val="00C0053A"/>
    <w:rsid w:val="00C00677"/>
    <w:rsid w:val="00C00703"/>
    <w:rsid w:val="00C0092A"/>
    <w:rsid w:val="00C00C01"/>
    <w:rsid w:val="00C00D66"/>
    <w:rsid w:val="00C0102A"/>
    <w:rsid w:val="00C0105F"/>
    <w:rsid w:val="00C01251"/>
    <w:rsid w:val="00C01D21"/>
    <w:rsid w:val="00C02054"/>
    <w:rsid w:val="00C02844"/>
    <w:rsid w:val="00C02D64"/>
    <w:rsid w:val="00C031E0"/>
    <w:rsid w:val="00C037C3"/>
    <w:rsid w:val="00C03BB9"/>
    <w:rsid w:val="00C03C49"/>
    <w:rsid w:val="00C03D24"/>
    <w:rsid w:val="00C03DA8"/>
    <w:rsid w:val="00C03F08"/>
    <w:rsid w:val="00C03F8A"/>
    <w:rsid w:val="00C0452A"/>
    <w:rsid w:val="00C046A1"/>
    <w:rsid w:val="00C046E6"/>
    <w:rsid w:val="00C0478B"/>
    <w:rsid w:val="00C047E8"/>
    <w:rsid w:val="00C04DC5"/>
    <w:rsid w:val="00C04FA3"/>
    <w:rsid w:val="00C04FAA"/>
    <w:rsid w:val="00C052EF"/>
    <w:rsid w:val="00C0535A"/>
    <w:rsid w:val="00C05380"/>
    <w:rsid w:val="00C054FD"/>
    <w:rsid w:val="00C055C1"/>
    <w:rsid w:val="00C0597E"/>
    <w:rsid w:val="00C059BA"/>
    <w:rsid w:val="00C05FA0"/>
    <w:rsid w:val="00C06061"/>
    <w:rsid w:val="00C065CB"/>
    <w:rsid w:val="00C0688C"/>
    <w:rsid w:val="00C069C9"/>
    <w:rsid w:val="00C06FC4"/>
    <w:rsid w:val="00C0747A"/>
    <w:rsid w:val="00C079DA"/>
    <w:rsid w:val="00C07E9D"/>
    <w:rsid w:val="00C10057"/>
    <w:rsid w:val="00C10B4E"/>
    <w:rsid w:val="00C10D37"/>
    <w:rsid w:val="00C11708"/>
    <w:rsid w:val="00C1186B"/>
    <w:rsid w:val="00C12195"/>
    <w:rsid w:val="00C12E1C"/>
    <w:rsid w:val="00C12E43"/>
    <w:rsid w:val="00C12FB5"/>
    <w:rsid w:val="00C13092"/>
    <w:rsid w:val="00C13161"/>
    <w:rsid w:val="00C132EB"/>
    <w:rsid w:val="00C1360A"/>
    <w:rsid w:val="00C1399E"/>
    <w:rsid w:val="00C13A03"/>
    <w:rsid w:val="00C13A60"/>
    <w:rsid w:val="00C13AEF"/>
    <w:rsid w:val="00C13CE2"/>
    <w:rsid w:val="00C13CFF"/>
    <w:rsid w:val="00C13D2E"/>
    <w:rsid w:val="00C14152"/>
    <w:rsid w:val="00C141D8"/>
    <w:rsid w:val="00C1458F"/>
    <w:rsid w:val="00C14820"/>
    <w:rsid w:val="00C14968"/>
    <w:rsid w:val="00C14E1A"/>
    <w:rsid w:val="00C151E8"/>
    <w:rsid w:val="00C1520D"/>
    <w:rsid w:val="00C153CA"/>
    <w:rsid w:val="00C154C4"/>
    <w:rsid w:val="00C1583E"/>
    <w:rsid w:val="00C15EEE"/>
    <w:rsid w:val="00C15FB7"/>
    <w:rsid w:val="00C16031"/>
    <w:rsid w:val="00C160DA"/>
    <w:rsid w:val="00C167D4"/>
    <w:rsid w:val="00C16C23"/>
    <w:rsid w:val="00C16DE6"/>
    <w:rsid w:val="00C172EB"/>
    <w:rsid w:val="00C17C1A"/>
    <w:rsid w:val="00C17C35"/>
    <w:rsid w:val="00C17D7A"/>
    <w:rsid w:val="00C17DC2"/>
    <w:rsid w:val="00C20027"/>
    <w:rsid w:val="00C20388"/>
    <w:rsid w:val="00C2080B"/>
    <w:rsid w:val="00C20A4A"/>
    <w:rsid w:val="00C20A73"/>
    <w:rsid w:val="00C2123D"/>
    <w:rsid w:val="00C2130F"/>
    <w:rsid w:val="00C21606"/>
    <w:rsid w:val="00C21690"/>
    <w:rsid w:val="00C216C2"/>
    <w:rsid w:val="00C21D14"/>
    <w:rsid w:val="00C21E3C"/>
    <w:rsid w:val="00C21E65"/>
    <w:rsid w:val="00C22450"/>
    <w:rsid w:val="00C2246E"/>
    <w:rsid w:val="00C224A7"/>
    <w:rsid w:val="00C225F3"/>
    <w:rsid w:val="00C228D3"/>
    <w:rsid w:val="00C22A9D"/>
    <w:rsid w:val="00C22DCD"/>
    <w:rsid w:val="00C231E1"/>
    <w:rsid w:val="00C23261"/>
    <w:rsid w:val="00C233D5"/>
    <w:rsid w:val="00C2341A"/>
    <w:rsid w:val="00C234F9"/>
    <w:rsid w:val="00C23743"/>
    <w:rsid w:val="00C23C4D"/>
    <w:rsid w:val="00C23C62"/>
    <w:rsid w:val="00C23C74"/>
    <w:rsid w:val="00C23D1F"/>
    <w:rsid w:val="00C243FA"/>
    <w:rsid w:val="00C24599"/>
    <w:rsid w:val="00C24C9D"/>
    <w:rsid w:val="00C24F82"/>
    <w:rsid w:val="00C25077"/>
    <w:rsid w:val="00C25174"/>
    <w:rsid w:val="00C25187"/>
    <w:rsid w:val="00C2553B"/>
    <w:rsid w:val="00C2577D"/>
    <w:rsid w:val="00C25A88"/>
    <w:rsid w:val="00C25BC3"/>
    <w:rsid w:val="00C25CAD"/>
    <w:rsid w:val="00C25CB7"/>
    <w:rsid w:val="00C2630F"/>
    <w:rsid w:val="00C2638B"/>
    <w:rsid w:val="00C2667A"/>
    <w:rsid w:val="00C266AD"/>
    <w:rsid w:val="00C26929"/>
    <w:rsid w:val="00C26BC8"/>
    <w:rsid w:val="00C274A7"/>
    <w:rsid w:val="00C27CAA"/>
    <w:rsid w:val="00C27D8A"/>
    <w:rsid w:val="00C30257"/>
    <w:rsid w:val="00C30415"/>
    <w:rsid w:val="00C306B8"/>
    <w:rsid w:val="00C308C1"/>
    <w:rsid w:val="00C30B77"/>
    <w:rsid w:val="00C30CCB"/>
    <w:rsid w:val="00C30D14"/>
    <w:rsid w:val="00C30E1F"/>
    <w:rsid w:val="00C30FBD"/>
    <w:rsid w:val="00C31221"/>
    <w:rsid w:val="00C31370"/>
    <w:rsid w:val="00C314FE"/>
    <w:rsid w:val="00C31AF3"/>
    <w:rsid w:val="00C32652"/>
    <w:rsid w:val="00C328C5"/>
    <w:rsid w:val="00C32BE9"/>
    <w:rsid w:val="00C32CD6"/>
    <w:rsid w:val="00C32E4B"/>
    <w:rsid w:val="00C3328E"/>
    <w:rsid w:val="00C334E0"/>
    <w:rsid w:val="00C337D2"/>
    <w:rsid w:val="00C33827"/>
    <w:rsid w:val="00C3390F"/>
    <w:rsid w:val="00C33B5B"/>
    <w:rsid w:val="00C33CF7"/>
    <w:rsid w:val="00C33EBD"/>
    <w:rsid w:val="00C340A3"/>
    <w:rsid w:val="00C34459"/>
    <w:rsid w:val="00C345D3"/>
    <w:rsid w:val="00C34A1C"/>
    <w:rsid w:val="00C34C63"/>
    <w:rsid w:val="00C34CC6"/>
    <w:rsid w:val="00C34DEF"/>
    <w:rsid w:val="00C34E5F"/>
    <w:rsid w:val="00C350C3"/>
    <w:rsid w:val="00C35439"/>
    <w:rsid w:val="00C3546B"/>
    <w:rsid w:val="00C3573D"/>
    <w:rsid w:val="00C35B70"/>
    <w:rsid w:val="00C35BC1"/>
    <w:rsid w:val="00C35BE3"/>
    <w:rsid w:val="00C36125"/>
    <w:rsid w:val="00C364B8"/>
    <w:rsid w:val="00C364C9"/>
    <w:rsid w:val="00C366B3"/>
    <w:rsid w:val="00C36768"/>
    <w:rsid w:val="00C36A59"/>
    <w:rsid w:val="00C36C06"/>
    <w:rsid w:val="00C37637"/>
    <w:rsid w:val="00C3763B"/>
    <w:rsid w:val="00C37908"/>
    <w:rsid w:val="00C37DC4"/>
    <w:rsid w:val="00C403FE"/>
    <w:rsid w:val="00C407FB"/>
    <w:rsid w:val="00C40BCA"/>
    <w:rsid w:val="00C40DA7"/>
    <w:rsid w:val="00C41199"/>
    <w:rsid w:val="00C41471"/>
    <w:rsid w:val="00C41A0A"/>
    <w:rsid w:val="00C41D12"/>
    <w:rsid w:val="00C41EBA"/>
    <w:rsid w:val="00C41F3A"/>
    <w:rsid w:val="00C42188"/>
    <w:rsid w:val="00C422ED"/>
    <w:rsid w:val="00C4289F"/>
    <w:rsid w:val="00C429EF"/>
    <w:rsid w:val="00C42E79"/>
    <w:rsid w:val="00C43102"/>
    <w:rsid w:val="00C43A5E"/>
    <w:rsid w:val="00C43ADD"/>
    <w:rsid w:val="00C43E75"/>
    <w:rsid w:val="00C43EA2"/>
    <w:rsid w:val="00C4414B"/>
    <w:rsid w:val="00C441FE"/>
    <w:rsid w:val="00C443F0"/>
    <w:rsid w:val="00C445C9"/>
    <w:rsid w:val="00C44A99"/>
    <w:rsid w:val="00C44CD9"/>
    <w:rsid w:val="00C44DEE"/>
    <w:rsid w:val="00C44F8A"/>
    <w:rsid w:val="00C44FA3"/>
    <w:rsid w:val="00C45146"/>
    <w:rsid w:val="00C45331"/>
    <w:rsid w:val="00C45362"/>
    <w:rsid w:val="00C45507"/>
    <w:rsid w:val="00C45515"/>
    <w:rsid w:val="00C4558B"/>
    <w:rsid w:val="00C45A4D"/>
    <w:rsid w:val="00C45B4B"/>
    <w:rsid w:val="00C45CF5"/>
    <w:rsid w:val="00C45E1C"/>
    <w:rsid w:val="00C45F52"/>
    <w:rsid w:val="00C461CA"/>
    <w:rsid w:val="00C462AF"/>
    <w:rsid w:val="00C467C7"/>
    <w:rsid w:val="00C467CE"/>
    <w:rsid w:val="00C470AA"/>
    <w:rsid w:val="00C47208"/>
    <w:rsid w:val="00C47241"/>
    <w:rsid w:val="00C47256"/>
    <w:rsid w:val="00C47308"/>
    <w:rsid w:val="00C47351"/>
    <w:rsid w:val="00C47446"/>
    <w:rsid w:val="00C4747C"/>
    <w:rsid w:val="00C474F5"/>
    <w:rsid w:val="00C475CB"/>
    <w:rsid w:val="00C47AF9"/>
    <w:rsid w:val="00C47CE0"/>
    <w:rsid w:val="00C47E19"/>
    <w:rsid w:val="00C47F7E"/>
    <w:rsid w:val="00C5027B"/>
    <w:rsid w:val="00C502C8"/>
    <w:rsid w:val="00C50314"/>
    <w:rsid w:val="00C5038E"/>
    <w:rsid w:val="00C5067D"/>
    <w:rsid w:val="00C50EE2"/>
    <w:rsid w:val="00C51053"/>
    <w:rsid w:val="00C51245"/>
    <w:rsid w:val="00C5130D"/>
    <w:rsid w:val="00C51AC5"/>
    <w:rsid w:val="00C51B7B"/>
    <w:rsid w:val="00C51C4F"/>
    <w:rsid w:val="00C51C5C"/>
    <w:rsid w:val="00C51D96"/>
    <w:rsid w:val="00C522A6"/>
    <w:rsid w:val="00C524D8"/>
    <w:rsid w:val="00C52520"/>
    <w:rsid w:val="00C526F0"/>
    <w:rsid w:val="00C52A65"/>
    <w:rsid w:val="00C52A80"/>
    <w:rsid w:val="00C52DBD"/>
    <w:rsid w:val="00C52DF6"/>
    <w:rsid w:val="00C52F46"/>
    <w:rsid w:val="00C53886"/>
    <w:rsid w:val="00C538AB"/>
    <w:rsid w:val="00C5394C"/>
    <w:rsid w:val="00C54321"/>
    <w:rsid w:val="00C54CD0"/>
    <w:rsid w:val="00C54D2E"/>
    <w:rsid w:val="00C54DBD"/>
    <w:rsid w:val="00C54DCB"/>
    <w:rsid w:val="00C55245"/>
    <w:rsid w:val="00C5530D"/>
    <w:rsid w:val="00C5588D"/>
    <w:rsid w:val="00C559BC"/>
    <w:rsid w:val="00C55AD6"/>
    <w:rsid w:val="00C55E2A"/>
    <w:rsid w:val="00C55EBC"/>
    <w:rsid w:val="00C55F1C"/>
    <w:rsid w:val="00C55F94"/>
    <w:rsid w:val="00C56051"/>
    <w:rsid w:val="00C56132"/>
    <w:rsid w:val="00C562D2"/>
    <w:rsid w:val="00C56370"/>
    <w:rsid w:val="00C564D9"/>
    <w:rsid w:val="00C57178"/>
    <w:rsid w:val="00C571AA"/>
    <w:rsid w:val="00C571EB"/>
    <w:rsid w:val="00C57294"/>
    <w:rsid w:val="00C572C2"/>
    <w:rsid w:val="00C57305"/>
    <w:rsid w:val="00C57317"/>
    <w:rsid w:val="00C5759D"/>
    <w:rsid w:val="00C57721"/>
    <w:rsid w:val="00C57C01"/>
    <w:rsid w:val="00C57E4F"/>
    <w:rsid w:val="00C57EAC"/>
    <w:rsid w:val="00C57F36"/>
    <w:rsid w:val="00C60047"/>
    <w:rsid w:val="00C6060A"/>
    <w:rsid w:val="00C60B35"/>
    <w:rsid w:val="00C60EB7"/>
    <w:rsid w:val="00C60FB0"/>
    <w:rsid w:val="00C612B5"/>
    <w:rsid w:val="00C61455"/>
    <w:rsid w:val="00C61888"/>
    <w:rsid w:val="00C61ED2"/>
    <w:rsid w:val="00C6202A"/>
    <w:rsid w:val="00C62194"/>
    <w:rsid w:val="00C62197"/>
    <w:rsid w:val="00C623D7"/>
    <w:rsid w:val="00C6278C"/>
    <w:rsid w:val="00C627D7"/>
    <w:rsid w:val="00C629CB"/>
    <w:rsid w:val="00C62B29"/>
    <w:rsid w:val="00C62CFF"/>
    <w:rsid w:val="00C62D0B"/>
    <w:rsid w:val="00C6309F"/>
    <w:rsid w:val="00C6311B"/>
    <w:rsid w:val="00C63482"/>
    <w:rsid w:val="00C63D8E"/>
    <w:rsid w:val="00C63FAE"/>
    <w:rsid w:val="00C64347"/>
    <w:rsid w:val="00C6436D"/>
    <w:rsid w:val="00C6455B"/>
    <w:rsid w:val="00C64984"/>
    <w:rsid w:val="00C64ACC"/>
    <w:rsid w:val="00C64BBD"/>
    <w:rsid w:val="00C64FB1"/>
    <w:rsid w:val="00C65122"/>
    <w:rsid w:val="00C65144"/>
    <w:rsid w:val="00C65356"/>
    <w:rsid w:val="00C655EF"/>
    <w:rsid w:val="00C65840"/>
    <w:rsid w:val="00C6592C"/>
    <w:rsid w:val="00C65F7E"/>
    <w:rsid w:val="00C66606"/>
    <w:rsid w:val="00C666D4"/>
    <w:rsid w:val="00C66828"/>
    <w:rsid w:val="00C669A6"/>
    <w:rsid w:val="00C66B24"/>
    <w:rsid w:val="00C66C66"/>
    <w:rsid w:val="00C66D03"/>
    <w:rsid w:val="00C66E92"/>
    <w:rsid w:val="00C67157"/>
    <w:rsid w:val="00C672C9"/>
    <w:rsid w:val="00C675B2"/>
    <w:rsid w:val="00C677AD"/>
    <w:rsid w:val="00C67EF1"/>
    <w:rsid w:val="00C701F3"/>
    <w:rsid w:val="00C709C9"/>
    <w:rsid w:val="00C70D55"/>
    <w:rsid w:val="00C71122"/>
    <w:rsid w:val="00C71158"/>
    <w:rsid w:val="00C711EC"/>
    <w:rsid w:val="00C7129D"/>
    <w:rsid w:val="00C71410"/>
    <w:rsid w:val="00C71491"/>
    <w:rsid w:val="00C7205B"/>
    <w:rsid w:val="00C72299"/>
    <w:rsid w:val="00C7261E"/>
    <w:rsid w:val="00C727CD"/>
    <w:rsid w:val="00C728D8"/>
    <w:rsid w:val="00C72D31"/>
    <w:rsid w:val="00C737E4"/>
    <w:rsid w:val="00C7395A"/>
    <w:rsid w:val="00C73B76"/>
    <w:rsid w:val="00C73B94"/>
    <w:rsid w:val="00C73BA2"/>
    <w:rsid w:val="00C73C74"/>
    <w:rsid w:val="00C73CD3"/>
    <w:rsid w:val="00C747EC"/>
    <w:rsid w:val="00C74C07"/>
    <w:rsid w:val="00C74FFA"/>
    <w:rsid w:val="00C753AF"/>
    <w:rsid w:val="00C753C4"/>
    <w:rsid w:val="00C754E9"/>
    <w:rsid w:val="00C75612"/>
    <w:rsid w:val="00C75AD5"/>
    <w:rsid w:val="00C75B23"/>
    <w:rsid w:val="00C75BDD"/>
    <w:rsid w:val="00C75CBE"/>
    <w:rsid w:val="00C76122"/>
    <w:rsid w:val="00C762A0"/>
    <w:rsid w:val="00C764E3"/>
    <w:rsid w:val="00C7697D"/>
    <w:rsid w:val="00C76DB8"/>
    <w:rsid w:val="00C76E2F"/>
    <w:rsid w:val="00C7709A"/>
    <w:rsid w:val="00C77138"/>
    <w:rsid w:val="00C77580"/>
    <w:rsid w:val="00C77688"/>
    <w:rsid w:val="00C777C5"/>
    <w:rsid w:val="00C80126"/>
    <w:rsid w:val="00C80444"/>
    <w:rsid w:val="00C80715"/>
    <w:rsid w:val="00C80867"/>
    <w:rsid w:val="00C80923"/>
    <w:rsid w:val="00C80B73"/>
    <w:rsid w:val="00C80BE9"/>
    <w:rsid w:val="00C80F72"/>
    <w:rsid w:val="00C8105E"/>
    <w:rsid w:val="00C81274"/>
    <w:rsid w:val="00C812FE"/>
    <w:rsid w:val="00C813CD"/>
    <w:rsid w:val="00C81833"/>
    <w:rsid w:val="00C8198C"/>
    <w:rsid w:val="00C81B34"/>
    <w:rsid w:val="00C81C7D"/>
    <w:rsid w:val="00C821E3"/>
    <w:rsid w:val="00C82227"/>
    <w:rsid w:val="00C822A7"/>
    <w:rsid w:val="00C823D5"/>
    <w:rsid w:val="00C8243A"/>
    <w:rsid w:val="00C82B35"/>
    <w:rsid w:val="00C82BA1"/>
    <w:rsid w:val="00C82C0C"/>
    <w:rsid w:val="00C82CD7"/>
    <w:rsid w:val="00C83122"/>
    <w:rsid w:val="00C839E2"/>
    <w:rsid w:val="00C83AD4"/>
    <w:rsid w:val="00C83BE8"/>
    <w:rsid w:val="00C83C6A"/>
    <w:rsid w:val="00C84094"/>
    <w:rsid w:val="00C841A2"/>
    <w:rsid w:val="00C8476C"/>
    <w:rsid w:val="00C84B64"/>
    <w:rsid w:val="00C84E5F"/>
    <w:rsid w:val="00C84F73"/>
    <w:rsid w:val="00C8531D"/>
    <w:rsid w:val="00C85369"/>
    <w:rsid w:val="00C854F3"/>
    <w:rsid w:val="00C85612"/>
    <w:rsid w:val="00C856B1"/>
    <w:rsid w:val="00C85962"/>
    <w:rsid w:val="00C85A8B"/>
    <w:rsid w:val="00C8607E"/>
    <w:rsid w:val="00C861C8"/>
    <w:rsid w:val="00C8635E"/>
    <w:rsid w:val="00C87352"/>
    <w:rsid w:val="00C87891"/>
    <w:rsid w:val="00C87994"/>
    <w:rsid w:val="00C87B92"/>
    <w:rsid w:val="00C87BE2"/>
    <w:rsid w:val="00C87C88"/>
    <w:rsid w:val="00C9075E"/>
    <w:rsid w:val="00C9099F"/>
    <w:rsid w:val="00C90FC4"/>
    <w:rsid w:val="00C912F6"/>
    <w:rsid w:val="00C914C4"/>
    <w:rsid w:val="00C91587"/>
    <w:rsid w:val="00C915FC"/>
    <w:rsid w:val="00C92003"/>
    <w:rsid w:val="00C92569"/>
    <w:rsid w:val="00C92611"/>
    <w:rsid w:val="00C92775"/>
    <w:rsid w:val="00C9296A"/>
    <w:rsid w:val="00C92AB8"/>
    <w:rsid w:val="00C936A1"/>
    <w:rsid w:val="00C9378F"/>
    <w:rsid w:val="00C9389D"/>
    <w:rsid w:val="00C93C92"/>
    <w:rsid w:val="00C94040"/>
    <w:rsid w:val="00C9488D"/>
    <w:rsid w:val="00C94AAB"/>
    <w:rsid w:val="00C94F6A"/>
    <w:rsid w:val="00C950BB"/>
    <w:rsid w:val="00C9523E"/>
    <w:rsid w:val="00C953F4"/>
    <w:rsid w:val="00C95545"/>
    <w:rsid w:val="00C95617"/>
    <w:rsid w:val="00C957B6"/>
    <w:rsid w:val="00C95D4E"/>
    <w:rsid w:val="00C95F8E"/>
    <w:rsid w:val="00C961F2"/>
    <w:rsid w:val="00C96229"/>
    <w:rsid w:val="00C963D7"/>
    <w:rsid w:val="00C96829"/>
    <w:rsid w:val="00C96BC8"/>
    <w:rsid w:val="00C96D17"/>
    <w:rsid w:val="00C9728F"/>
    <w:rsid w:val="00C973E2"/>
    <w:rsid w:val="00C975A5"/>
    <w:rsid w:val="00C97A2E"/>
    <w:rsid w:val="00C97BBD"/>
    <w:rsid w:val="00C97E2B"/>
    <w:rsid w:val="00C97F15"/>
    <w:rsid w:val="00CA027D"/>
    <w:rsid w:val="00CA037B"/>
    <w:rsid w:val="00CA0454"/>
    <w:rsid w:val="00CA06A7"/>
    <w:rsid w:val="00CA075A"/>
    <w:rsid w:val="00CA0A49"/>
    <w:rsid w:val="00CA0C56"/>
    <w:rsid w:val="00CA0DB7"/>
    <w:rsid w:val="00CA13CC"/>
    <w:rsid w:val="00CA1A62"/>
    <w:rsid w:val="00CA21CA"/>
    <w:rsid w:val="00CA2DA9"/>
    <w:rsid w:val="00CA3073"/>
    <w:rsid w:val="00CA32EF"/>
    <w:rsid w:val="00CA3544"/>
    <w:rsid w:val="00CA3562"/>
    <w:rsid w:val="00CA35CC"/>
    <w:rsid w:val="00CA3633"/>
    <w:rsid w:val="00CA385D"/>
    <w:rsid w:val="00CA3B06"/>
    <w:rsid w:val="00CA3E21"/>
    <w:rsid w:val="00CA3E28"/>
    <w:rsid w:val="00CA408F"/>
    <w:rsid w:val="00CA4335"/>
    <w:rsid w:val="00CA456C"/>
    <w:rsid w:val="00CA46D5"/>
    <w:rsid w:val="00CA49E8"/>
    <w:rsid w:val="00CA4B29"/>
    <w:rsid w:val="00CA5064"/>
    <w:rsid w:val="00CA537E"/>
    <w:rsid w:val="00CA53BF"/>
    <w:rsid w:val="00CA5493"/>
    <w:rsid w:val="00CA54A3"/>
    <w:rsid w:val="00CA5A30"/>
    <w:rsid w:val="00CA5E8D"/>
    <w:rsid w:val="00CA6113"/>
    <w:rsid w:val="00CA6543"/>
    <w:rsid w:val="00CA6752"/>
    <w:rsid w:val="00CA6873"/>
    <w:rsid w:val="00CA6A6C"/>
    <w:rsid w:val="00CA7572"/>
    <w:rsid w:val="00CA76D5"/>
    <w:rsid w:val="00CA7719"/>
    <w:rsid w:val="00CA7DE7"/>
    <w:rsid w:val="00CB0049"/>
    <w:rsid w:val="00CB0189"/>
    <w:rsid w:val="00CB0360"/>
    <w:rsid w:val="00CB042E"/>
    <w:rsid w:val="00CB0BB3"/>
    <w:rsid w:val="00CB0F3E"/>
    <w:rsid w:val="00CB0FD5"/>
    <w:rsid w:val="00CB113F"/>
    <w:rsid w:val="00CB115E"/>
    <w:rsid w:val="00CB153B"/>
    <w:rsid w:val="00CB1720"/>
    <w:rsid w:val="00CB1EFD"/>
    <w:rsid w:val="00CB1FD9"/>
    <w:rsid w:val="00CB2043"/>
    <w:rsid w:val="00CB2354"/>
    <w:rsid w:val="00CB24C3"/>
    <w:rsid w:val="00CB2516"/>
    <w:rsid w:val="00CB2DC5"/>
    <w:rsid w:val="00CB2DD8"/>
    <w:rsid w:val="00CB2F76"/>
    <w:rsid w:val="00CB31A3"/>
    <w:rsid w:val="00CB32D0"/>
    <w:rsid w:val="00CB32D3"/>
    <w:rsid w:val="00CB3391"/>
    <w:rsid w:val="00CB34D0"/>
    <w:rsid w:val="00CB36B4"/>
    <w:rsid w:val="00CB39CB"/>
    <w:rsid w:val="00CB3DAA"/>
    <w:rsid w:val="00CB3DEE"/>
    <w:rsid w:val="00CB3E03"/>
    <w:rsid w:val="00CB3EC6"/>
    <w:rsid w:val="00CB3F8F"/>
    <w:rsid w:val="00CB44CC"/>
    <w:rsid w:val="00CB46C7"/>
    <w:rsid w:val="00CB4748"/>
    <w:rsid w:val="00CB47CF"/>
    <w:rsid w:val="00CB49FE"/>
    <w:rsid w:val="00CB4C79"/>
    <w:rsid w:val="00CB4E25"/>
    <w:rsid w:val="00CB4E92"/>
    <w:rsid w:val="00CB5069"/>
    <w:rsid w:val="00CB5385"/>
    <w:rsid w:val="00CB556F"/>
    <w:rsid w:val="00CB55FF"/>
    <w:rsid w:val="00CB56CD"/>
    <w:rsid w:val="00CB57D1"/>
    <w:rsid w:val="00CB5D9C"/>
    <w:rsid w:val="00CB66D8"/>
    <w:rsid w:val="00CB69BC"/>
    <w:rsid w:val="00CB726D"/>
    <w:rsid w:val="00CB738D"/>
    <w:rsid w:val="00CB7672"/>
    <w:rsid w:val="00CB7847"/>
    <w:rsid w:val="00CB7AA3"/>
    <w:rsid w:val="00CB7C1A"/>
    <w:rsid w:val="00CC03F8"/>
    <w:rsid w:val="00CC0452"/>
    <w:rsid w:val="00CC0456"/>
    <w:rsid w:val="00CC0B0D"/>
    <w:rsid w:val="00CC0B79"/>
    <w:rsid w:val="00CC1025"/>
    <w:rsid w:val="00CC10F0"/>
    <w:rsid w:val="00CC136E"/>
    <w:rsid w:val="00CC1442"/>
    <w:rsid w:val="00CC1C3E"/>
    <w:rsid w:val="00CC1F12"/>
    <w:rsid w:val="00CC1F8D"/>
    <w:rsid w:val="00CC2130"/>
    <w:rsid w:val="00CC230D"/>
    <w:rsid w:val="00CC253D"/>
    <w:rsid w:val="00CC2853"/>
    <w:rsid w:val="00CC28E4"/>
    <w:rsid w:val="00CC30A7"/>
    <w:rsid w:val="00CC3692"/>
    <w:rsid w:val="00CC3AA1"/>
    <w:rsid w:val="00CC3B1C"/>
    <w:rsid w:val="00CC3DE8"/>
    <w:rsid w:val="00CC438B"/>
    <w:rsid w:val="00CC43F8"/>
    <w:rsid w:val="00CC447A"/>
    <w:rsid w:val="00CC450F"/>
    <w:rsid w:val="00CC4936"/>
    <w:rsid w:val="00CC4BD5"/>
    <w:rsid w:val="00CC4C58"/>
    <w:rsid w:val="00CC566B"/>
    <w:rsid w:val="00CC5918"/>
    <w:rsid w:val="00CC5F7E"/>
    <w:rsid w:val="00CC6098"/>
    <w:rsid w:val="00CC6392"/>
    <w:rsid w:val="00CC6659"/>
    <w:rsid w:val="00CC69B9"/>
    <w:rsid w:val="00CC69D8"/>
    <w:rsid w:val="00CC74E3"/>
    <w:rsid w:val="00CC7959"/>
    <w:rsid w:val="00CC7CA1"/>
    <w:rsid w:val="00CC7CFE"/>
    <w:rsid w:val="00CC7D39"/>
    <w:rsid w:val="00CC7DB2"/>
    <w:rsid w:val="00CD0255"/>
    <w:rsid w:val="00CD072D"/>
    <w:rsid w:val="00CD08E4"/>
    <w:rsid w:val="00CD0952"/>
    <w:rsid w:val="00CD0E9A"/>
    <w:rsid w:val="00CD149B"/>
    <w:rsid w:val="00CD16C7"/>
    <w:rsid w:val="00CD1825"/>
    <w:rsid w:val="00CD20BA"/>
    <w:rsid w:val="00CD2185"/>
    <w:rsid w:val="00CD259E"/>
    <w:rsid w:val="00CD2736"/>
    <w:rsid w:val="00CD3108"/>
    <w:rsid w:val="00CD3245"/>
    <w:rsid w:val="00CD3676"/>
    <w:rsid w:val="00CD37D5"/>
    <w:rsid w:val="00CD3D76"/>
    <w:rsid w:val="00CD3E09"/>
    <w:rsid w:val="00CD4431"/>
    <w:rsid w:val="00CD444B"/>
    <w:rsid w:val="00CD46A1"/>
    <w:rsid w:val="00CD4A52"/>
    <w:rsid w:val="00CD4AB6"/>
    <w:rsid w:val="00CD4B8D"/>
    <w:rsid w:val="00CD4C84"/>
    <w:rsid w:val="00CD4EF7"/>
    <w:rsid w:val="00CD50A2"/>
    <w:rsid w:val="00CD51D4"/>
    <w:rsid w:val="00CD539C"/>
    <w:rsid w:val="00CD548E"/>
    <w:rsid w:val="00CD5A1E"/>
    <w:rsid w:val="00CD5E20"/>
    <w:rsid w:val="00CD5FF1"/>
    <w:rsid w:val="00CD6338"/>
    <w:rsid w:val="00CD643C"/>
    <w:rsid w:val="00CD68C1"/>
    <w:rsid w:val="00CD6CCE"/>
    <w:rsid w:val="00CD7222"/>
    <w:rsid w:val="00CD722D"/>
    <w:rsid w:val="00CD7399"/>
    <w:rsid w:val="00CD7C27"/>
    <w:rsid w:val="00CD7C28"/>
    <w:rsid w:val="00CD7D2B"/>
    <w:rsid w:val="00CE00FA"/>
    <w:rsid w:val="00CE0239"/>
    <w:rsid w:val="00CE032C"/>
    <w:rsid w:val="00CE04EA"/>
    <w:rsid w:val="00CE0511"/>
    <w:rsid w:val="00CE06D0"/>
    <w:rsid w:val="00CE06ED"/>
    <w:rsid w:val="00CE0880"/>
    <w:rsid w:val="00CE0AD3"/>
    <w:rsid w:val="00CE0FD8"/>
    <w:rsid w:val="00CE10A1"/>
    <w:rsid w:val="00CE115C"/>
    <w:rsid w:val="00CE1223"/>
    <w:rsid w:val="00CE1592"/>
    <w:rsid w:val="00CE1771"/>
    <w:rsid w:val="00CE1EBB"/>
    <w:rsid w:val="00CE25E9"/>
    <w:rsid w:val="00CE264A"/>
    <w:rsid w:val="00CE2827"/>
    <w:rsid w:val="00CE293D"/>
    <w:rsid w:val="00CE331F"/>
    <w:rsid w:val="00CE349A"/>
    <w:rsid w:val="00CE3901"/>
    <w:rsid w:val="00CE3E24"/>
    <w:rsid w:val="00CE4158"/>
    <w:rsid w:val="00CE4262"/>
    <w:rsid w:val="00CE42F0"/>
    <w:rsid w:val="00CE434D"/>
    <w:rsid w:val="00CE4562"/>
    <w:rsid w:val="00CE4719"/>
    <w:rsid w:val="00CE483B"/>
    <w:rsid w:val="00CE4D08"/>
    <w:rsid w:val="00CE4EF5"/>
    <w:rsid w:val="00CE517B"/>
    <w:rsid w:val="00CE5436"/>
    <w:rsid w:val="00CE5444"/>
    <w:rsid w:val="00CE551F"/>
    <w:rsid w:val="00CE5A90"/>
    <w:rsid w:val="00CE5DB6"/>
    <w:rsid w:val="00CE5DFD"/>
    <w:rsid w:val="00CE610F"/>
    <w:rsid w:val="00CE623C"/>
    <w:rsid w:val="00CE6555"/>
    <w:rsid w:val="00CE6892"/>
    <w:rsid w:val="00CE6B08"/>
    <w:rsid w:val="00CE6E9D"/>
    <w:rsid w:val="00CE6EDB"/>
    <w:rsid w:val="00CE6F70"/>
    <w:rsid w:val="00CE7433"/>
    <w:rsid w:val="00CE7875"/>
    <w:rsid w:val="00CE78AD"/>
    <w:rsid w:val="00CE7A61"/>
    <w:rsid w:val="00CE7A66"/>
    <w:rsid w:val="00CE7C8E"/>
    <w:rsid w:val="00CF0023"/>
    <w:rsid w:val="00CF00CC"/>
    <w:rsid w:val="00CF03CA"/>
    <w:rsid w:val="00CF03EB"/>
    <w:rsid w:val="00CF044D"/>
    <w:rsid w:val="00CF05C3"/>
    <w:rsid w:val="00CF0686"/>
    <w:rsid w:val="00CF068E"/>
    <w:rsid w:val="00CF0784"/>
    <w:rsid w:val="00CF0857"/>
    <w:rsid w:val="00CF08DC"/>
    <w:rsid w:val="00CF0933"/>
    <w:rsid w:val="00CF0BD1"/>
    <w:rsid w:val="00CF12B4"/>
    <w:rsid w:val="00CF14D1"/>
    <w:rsid w:val="00CF15A5"/>
    <w:rsid w:val="00CF172F"/>
    <w:rsid w:val="00CF1BC6"/>
    <w:rsid w:val="00CF1C6F"/>
    <w:rsid w:val="00CF21CF"/>
    <w:rsid w:val="00CF27E9"/>
    <w:rsid w:val="00CF28C8"/>
    <w:rsid w:val="00CF2C9D"/>
    <w:rsid w:val="00CF2E3D"/>
    <w:rsid w:val="00CF2E5F"/>
    <w:rsid w:val="00CF3038"/>
    <w:rsid w:val="00CF304E"/>
    <w:rsid w:val="00CF326E"/>
    <w:rsid w:val="00CF3A39"/>
    <w:rsid w:val="00CF43E3"/>
    <w:rsid w:val="00CF47F2"/>
    <w:rsid w:val="00CF4AE3"/>
    <w:rsid w:val="00CF57A1"/>
    <w:rsid w:val="00CF5870"/>
    <w:rsid w:val="00CF5895"/>
    <w:rsid w:val="00CF5EBA"/>
    <w:rsid w:val="00CF61FC"/>
    <w:rsid w:val="00CF660A"/>
    <w:rsid w:val="00CF6AAD"/>
    <w:rsid w:val="00CF6D28"/>
    <w:rsid w:val="00CF6E6F"/>
    <w:rsid w:val="00CF7219"/>
    <w:rsid w:val="00CF7984"/>
    <w:rsid w:val="00D00025"/>
    <w:rsid w:val="00D0027E"/>
    <w:rsid w:val="00D00351"/>
    <w:rsid w:val="00D0048D"/>
    <w:rsid w:val="00D00852"/>
    <w:rsid w:val="00D00A3D"/>
    <w:rsid w:val="00D00B3E"/>
    <w:rsid w:val="00D00E76"/>
    <w:rsid w:val="00D01206"/>
    <w:rsid w:val="00D012A0"/>
    <w:rsid w:val="00D01A14"/>
    <w:rsid w:val="00D01AF5"/>
    <w:rsid w:val="00D0208C"/>
    <w:rsid w:val="00D02380"/>
    <w:rsid w:val="00D0248E"/>
    <w:rsid w:val="00D02552"/>
    <w:rsid w:val="00D02601"/>
    <w:rsid w:val="00D02C23"/>
    <w:rsid w:val="00D030CB"/>
    <w:rsid w:val="00D031C3"/>
    <w:rsid w:val="00D03773"/>
    <w:rsid w:val="00D03C51"/>
    <w:rsid w:val="00D03E72"/>
    <w:rsid w:val="00D03F32"/>
    <w:rsid w:val="00D0429F"/>
    <w:rsid w:val="00D04486"/>
    <w:rsid w:val="00D047CA"/>
    <w:rsid w:val="00D04A32"/>
    <w:rsid w:val="00D04AE9"/>
    <w:rsid w:val="00D04E21"/>
    <w:rsid w:val="00D06026"/>
    <w:rsid w:val="00D06106"/>
    <w:rsid w:val="00D0620C"/>
    <w:rsid w:val="00D062E1"/>
    <w:rsid w:val="00D06355"/>
    <w:rsid w:val="00D0651E"/>
    <w:rsid w:val="00D065C9"/>
    <w:rsid w:val="00D06AC2"/>
    <w:rsid w:val="00D06DB4"/>
    <w:rsid w:val="00D06FD8"/>
    <w:rsid w:val="00D0730E"/>
    <w:rsid w:val="00D075E8"/>
    <w:rsid w:val="00D0794A"/>
    <w:rsid w:val="00D07CAE"/>
    <w:rsid w:val="00D07D6B"/>
    <w:rsid w:val="00D07F12"/>
    <w:rsid w:val="00D1012F"/>
    <w:rsid w:val="00D10201"/>
    <w:rsid w:val="00D10250"/>
    <w:rsid w:val="00D10408"/>
    <w:rsid w:val="00D1056F"/>
    <w:rsid w:val="00D10FBF"/>
    <w:rsid w:val="00D110D5"/>
    <w:rsid w:val="00D1124C"/>
    <w:rsid w:val="00D11B49"/>
    <w:rsid w:val="00D11E4E"/>
    <w:rsid w:val="00D11FB5"/>
    <w:rsid w:val="00D12516"/>
    <w:rsid w:val="00D12758"/>
    <w:rsid w:val="00D12786"/>
    <w:rsid w:val="00D1295A"/>
    <w:rsid w:val="00D12967"/>
    <w:rsid w:val="00D12A51"/>
    <w:rsid w:val="00D12AA3"/>
    <w:rsid w:val="00D12C21"/>
    <w:rsid w:val="00D12DCA"/>
    <w:rsid w:val="00D130D9"/>
    <w:rsid w:val="00D13133"/>
    <w:rsid w:val="00D13255"/>
    <w:rsid w:val="00D13336"/>
    <w:rsid w:val="00D1336B"/>
    <w:rsid w:val="00D1375A"/>
    <w:rsid w:val="00D13DE4"/>
    <w:rsid w:val="00D13F21"/>
    <w:rsid w:val="00D13F2D"/>
    <w:rsid w:val="00D14860"/>
    <w:rsid w:val="00D15124"/>
    <w:rsid w:val="00D153EE"/>
    <w:rsid w:val="00D15650"/>
    <w:rsid w:val="00D15B0A"/>
    <w:rsid w:val="00D15B18"/>
    <w:rsid w:val="00D15D66"/>
    <w:rsid w:val="00D16315"/>
    <w:rsid w:val="00D16657"/>
    <w:rsid w:val="00D166B4"/>
    <w:rsid w:val="00D16889"/>
    <w:rsid w:val="00D16D32"/>
    <w:rsid w:val="00D17364"/>
    <w:rsid w:val="00D17556"/>
    <w:rsid w:val="00D17901"/>
    <w:rsid w:val="00D17ECA"/>
    <w:rsid w:val="00D200FB"/>
    <w:rsid w:val="00D2035F"/>
    <w:rsid w:val="00D209D8"/>
    <w:rsid w:val="00D20A25"/>
    <w:rsid w:val="00D20BFD"/>
    <w:rsid w:val="00D20C63"/>
    <w:rsid w:val="00D20F59"/>
    <w:rsid w:val="00D20FE7"/>
    <w:rsid w:val="00D210D1"/>
    <w:rsid w:val="00D2153B"/>
    <w:rsid w:val="00D21B07"/>
    <w:rsid w:val="00D21B92"/>
    <w:rsid w:val="00D21D0E"/>
    <w:rsid w:val="00D223B2"/>
    <w:rsid w:val="00D2247A"/>
    <w:rsid w:val="00D22672"/>
    <w:rsid w:val="00D228B2"/>
    <w:rsid w:val="00D22A66"/>
    <w:rsid w:val="00D22A76"/>
    <w:rsid w:val="00D22AE9"/>
    <w:rsid w:val="00D22DC5"/>
    <w:rsid w:val="00D23472"/>
    <w:rsid w:val="00D23BA6"/>
    <w:rsid w:val="00D24307"/>
    <w:rsid w:val="00D243D6"/>
    <w:rsid w:val="00D24E05"/>
    <w:rsid w:val="00D24E5B"/>
    <w:rsid w:val="00D25020"/>
    <w:rsid w:val="00D256D4"/>
    <w:rsid w:val="00D2589F"/>
    <w:rsid w:val="00D25934"/>
    <w:rsid w:val="00D25987"/>
    <w:rsid w:val="00D25E4A"/>
    <w:rsid w:val="00D261B1"/>
    <w:rsid w:val="00D26B5B"/>
    <w:rsid w:val="00D26D40"/>
    <w:rsid w:val="00D26D8A"/>
    <w:rsid w:val="00D276FE"/>
    <w:rsid w:val="00D27819"/>
    <w:rsid w:val="00D2783E"/>
    <w:rsid w:val="00D27B5E"/>
    <w:rsid w:val="00D302BF"/>
    <w:rsid w:val="00D308C9"/>
    <w:rsid w:val="00D30E2B"/>
    <w:rsid w:val="00D31DDF"/>
    <w:rsid w:val="00D32079"/>
    <w:rsid w:val="00D32649"/>
    <w:rsid w:val="00D327CA"/>
    <w:rsid w:val="00D329B1"/>
    <w:rsid w:val="00D32C9B"/>
    <w:rsid w:val="00D32D53"/>
    <w:rsid w:val="00D32DCB"/>
    <w:rsid w:val="00D32F8A"/>
    <w:rsid w:val="00D32F9C"/>
    <w:rsid w:val="00D33225"/>
    <w:rsid w:val="00D33737"/>
    <w:rsid w:val="00D33749"/>
    <w:rsid w:val="00D337E1"/>
    <w:rsid w:val="00D337E9"/>
    <w:rsid w:val="00D33CD3"/>
    <w:rsid w:val="00D33FCD"/>
    <w:rsid w:val="00D34076"/>
    <w:rsid w:val="00D3458C"/>
    <w:rsid w:val="00D345E6"/>
    <w:rsid w:val="00D348E1"/>
    <w:rsid w:val="00D349BC"/>
    <w:rsid w:val="00D34C3D"/>
    <w:rsid w:val="00D34E7E"/>
    <w:rsid w:val="00D34E8D"/>
    <w:rsid w:val="00D34FEE"/>
    <w:rsid w:val="00D351CF"/>
    <w:rsid w:val="00D3567B"/>
    <w:rsid w:val="00D3578B"/>
    <w:rsid w:val="00D35952"/>
    <w:rsid w:val="00D35A0F"/>
    <w:rsid w:val="00D35CEA"/>
    <w:rsid w:val="00D3637F"/>
    <w:rsid w:val="00D36758"/>
    <w:rsid w:val="00D3702A"/>
    <w:rsid w:val="00D3734C"/>
    <w:rsid w:val="00D373CD"/>
    <w:rsid w:val="00D373D4"/>
    <w:rsid w:val="00D3778B"/>
    <w:rsid w:val="00D400A2"/>
    <w:rsid w:val="00D4010C"/>
    <w:rsid w:val="00D40228"/>
    <w:rsid w:val="00D409AD"/>
    <w:rsid w:val="00D40A40"/>
    <w:rsid w:val="00D40B94"/>
    <w:rsid w:val="00D40D4C"/>
    <w:rsid w:val="00D40F44"/>
    <w:rsid w:val="00D4114B"/>
    <w:rsid w:val="00D41381"/>
    <w:rsid w:val="00D41AA2"/>
    <w:rsid w:val="00D41B72"/>
    <w:rsid w:val="00D41B9F"/>
    <w:rsid w:val="00D41BC1"/>
    <w:rsid w:val="00D41C22"/>
    <w:rsid w:val="00D42363"/>
    <w:rsid w:val="00D4258C"/>
    <w:rsid w:val="00D4265E"/>
    <w:rsid w:val="00D4275D"/>
    <w:rsid w:val="00D427F7"/>
    <w:rsid w:val="00D42C8F"/>
    <w:rsid w:val="00D42E5E"/>
    <w:rsid w:val="00D42F29"/>
    <w:rsid w:val="00D43025"/>
    <w:rsid w:val="00D43287"/>
    <w:rsid w:val="00D4367F"/>
    <w:rsid w:val="00D43B57"/>
    <w:rsid w:val="00D43BA8"/>
    <w:rsid w:val="00D43D6F"/>
    <w:rsid w:val="00D43DCC"/>
    <w:rsid w:val="00D43E1B"/>
    <w:rsid w:val="00D43F9F"/>
    <w:rsid w:val="00D44146"/>
    <w:rsid w:val="00D44239"/>
    <w:rsid w:val="00D4432A"/>
    <w:rsid w:val="00D44697"/>
    <w:rsid w:val="00D44ADB"/>
    <w:rsid w:val="00D44BCF"/>
    <w:rsid w:val="00D44C2A"/>
    <w:rsid w:val="00D44F62"/>
    <w:rsid w:val="00D450AF"/>
    <w:rsid w:val="00D45205"/>
    <w:rsid w:val="00D4555A"/>
    <w:rsid w:val="00D45984"/>
    <w:rsid w:val="00D45E37"/>
    <w:rsid w:val="00D45EB4"/>
    <w:rsid w:val="00D461C8"/>
    <w:rsid w:val="00D46284"/>
    <w:rsid w:val="00D462E0"/>
    <w:rsid w:val="00D463EF"/>
    <w:rsid w:val="00D467B0"/>
    <w:rsid w:val="00D46883"/>
    <w:rsid w:val="00D46BB3"/>
    <w:rsid w:val="00D46C6C"/>
    <w:rsid w:val="00D46D30"/>
    <w:rsid w:val="00D47206"/>
    <w:rsid w:val="00D47985"/>
    <w:rsid w:val="00D4798F"/>
    <w:rsid w:val="00D506F0"/>
    <w:rsid w:val="00D510EF"/>
    <w:rsid w:val="00D513DF"/>
    <w:rsid w:val="00D515B5"/>
    <w:rsid w:val="00D51AA1"/>
    <w:rsid w:val="00D51B73"/>
    <w:rsid w:val="00D51B86"/>
    <w:rsid w:val="00D523D1"/>
    <w:rsid w:val="00D526E0"/>
    <w:rsid w:val="00D52DC0"/>
    <w:rsid w:val="00D533D6"/>
    <w:rsid w:val="00D53571"/>
    <w:rsid w:val="00D536DF"/>
    <w:rsid w:val="00D53930"/>
    <w:rsid w:val="00D53C77"/>
    <w:rsid w:val="00D53C92"/>
    <w:rsid w:val="00D53CDD"/>
    <w:rsid w:val="00D53DBB"/>
    <w:rsid w:val="00D53F93"/>
    <w:rsid w:val="00D5425B"/>
    <w:rsid w:val="00D5427A"/>
    <w:rsid w:val="00D54297"/>
    <w:rsid w:val="00D542D5"/>
    <w:rsid w:val="00D54309"/>
    <w:rsid w:val="00D545D8"/>
    <w:rsid w:val="00D54D46"/>
    <w:rsid w:val="00D54D6C"/>
    <w:rsid w:val="00D55266"/>
    <w:rsid w:val="00D55772"/>
    <w:rsid w:val="00D5589D"/>
    <w:rsid w:val="00D55B09"/>
    <w:rsid w:val="00D55BF4"/>
    <w:rsid w:val="00D55CCF"/>
    <w:rsid w:val="00D55D6B"/>
    <w:rsid w:val="00D561DA"/>
    <w:rsid w:val="00D5625E"/>
    <w:rsid w:val="00D56511"/>
    <w:rsid w:val="00D5662C"/>
    <w:rsid w:val="00D56B0D"/>
    <w:rsid w:val="00D56D90"/>
    <w:rsid w:val="00D56F37"/>
    <w:rsid w:val="00D56F81"/>
    <w:rsid w:val="00D5720F"/>
    <w:rsid w:val="00D5730D"/>
    <w:rsid w:val="00D573B5"/>
    <w:rsid w:val="00D575B5"/>
    <w:rsid w:val="00D575E5"/>
    <w:rsid w:val="00D57752"/>
    <w:rsid w:val="00D577D9"/>
    <w:rsid w:val="00D57B75"/>
    <w:rsid w:val="00D57C57"/>
    <w:rsid w:val="00D60479"/>
    <w:rsid w:val="00D604B0"/>
    <w:rsid w:val="00D606D1"/>
    <w:rsid w:val="00D60C9E"/>
    <w:rsid w:val="00D60CDD"/>
    <w:rsid w:val="00D60D6B"/>
    <w:rsid w:val="00D61216"/>
    <w:rsid w:val="00D61565"/>
    <w:rsid w:val="00D61B13"/>
    <w:rsid w:val="00D61BB8"/>
    <w:rsid w:val="00D61FBE"/>
    <w:rsid w:val="00D61FC5"/>
    <w:rsid w:val="00D62177"/>
    <w:rsid w:val="00D62220"/>
    <w:rsid w:val="00D62357"/>
    <w:rsid w:val="00D62934"/>
    <w:rsid w:val="00D62D8C"/>
    <w:rsid w:val="00D62FBE"/>
    <w:rsid w:val="00D630AB"/>
    <w:rsid w:val="00D631BA"/>
    <w:rsid w:val="00D6399C"/>
    <w:rsid w:val="00D639A0"/>
    <w:rsid w:val="00D63DC3"/>
    <w:rsid w:val="00D64654"/>
    <w:rsid w:val="00D646B7"/>
    <w:rsid w:val="00D64882"/>
    <w:rsid w:val="00D6491F"/>
    <w:rsid w:val="00D64A9B"/>
    <w:rsid w:val="00D64B8C"/>
    <w:rsid w:val="00D64D30"/>
    <w:rsid w:val="00D64E11"/>
    <w:rsid w:val="00D64E32"/>
    <w:rsid w:val="00D64E6D"/>
    <w:rsid w:val="00D64FA7"/>
    <w:rsid w:val="00D65120"/>
    <w:rsid w:val="00D6512B"/>
    <w:rsid w:val="00D651E5"/>
    <w:rsid w:val="00D656FF"/>
    <w:rsid w:val="00D657CE"/>
    <w:rsid w:val="00D65A68"/>
    <w:rsid w:val="00D662A7"/>
    <w:rsid w:val="00D66781"/>
    <w:rsid w:val="00D66BD1"/>
    <w:rsid w:val="00D67183"/>
    <w:rsid w:val="00D6718E"/>
    <w:rsid w:val="00D671DD"/>
    <w:rsid w:val="00D6727B"/>
    <w:rsid w:val="00D674E7"/>
    <w:rsid w:val="00D67647"/>
    <w:rsid w:val="00D67665"/>
    <w:rsid w:val="00D67675"/>
    <w:rsid w:val="00D677F1"/>
    <w:rsid w:val="00D67AC9"/>
    <w:rsid w:val="00D7004B"/>
    <w:rsid w:val="00D701E6"/>
    <w:rsid w:val="00D70601"/>
    <w:rsid w:val="00D70946"/>
    <w:rsid w:val="00D70B5C"/>
    <w:rsid w:val="00D70CAB"/>
    <w:rsid w:val="00D70D3E"/>
    <w:rsid w:val="00D71617"/>
    <w:rsid w:val="00D71B2E"/>
    <w:rsid w:val="00D71F8F"/>
    <w:rsid w:val="00D722BC"/>
    <w:rsid w:val="00D72402"/>
    <w:rsid w:val="00D72414"/>
    <w:rsid w:val="00D72528"/>
    <w:rsid w:val="00D727F2"/>
    <w:rsid w:val="00D7284C"/>
    <w:rsid w:val="00D729B3"/>
    <w:rsid w:val="00D72E85"/>
    <w:rsid w:val="00D72E8D"/>
    <w:rsid w:val="00D72F25"/>
    <w:rsid w:val="00D7327A"/>
    <w:rsid w:val="00D7369D"/>
    <w:rsid w:val="00D73BAC"/>
    <w:rsid w:val="00D73D5C"/>
    <w:rsid w:val="00D73FFC"/>
    <w:rsid w:val="00D740EA"/>
    <w:rsid w:val="00D7437F"/>
    <w:rsid w:val="00D74A8F"/>
    <w:rsid w:val="00D7513C"/>
    <w:rsid w:val="00D756D4"/>
    <w:rsid w:val="00D75BAE"/>
    <w:rsid w:val="00D75E81"/>
    <w:rsid w:val="00D75EE4"/>
    <w:rsid w:val="00D761A8"/>
    <w:rsid w:val="00D76411"/>
    <w:rsid w:val="00D7658A"/>
    <w:rsid w:val="00D76C8E"/>
    <w:rsid w:val="00D76D31"/>
    <w:rsid w:val="00D76F31"/>
    <w:rsid w:val="00D76F99"/>
    <w:rsid w:val="00D7722A"/>
    <w:rsid w:val="00D77687"/>
    <w:rsid w:val="00D77C5A"/>
    <w:rsid w:val="00D77D62"/>
    <w:rsid w:val="00D77EDC"/>
    <w:rsid w:val="00D800A2"/>
    <w:rsid w:val="00D80145"/>
    <w:rsid w:val="00D805B7"/>
    <w:rsid w:val="00D8072C"/>
    <w:rsid w:val="00D80919"/>
    <w:rsid w:val="00D80947"/>
    <w:rsid w:val="00D80996"/>
    <w:rsid w:val="00D80D5B"/>
    <w:rsid w:val="00D80F6D"/>
    <w:rsid w:val="00D80F85"/>
    <w:rsid w:val="00D81813"/>
    <w:rsid w:val="00D818FA"/>
    <w:rsid w:val="00D81B5D"/>
    <w:rsid w:val="00D81EE9"/>
    <w:rsid w:val="00D81FF2"/>
    <w:rsid w:val="00D8237B"/>
    <w:rsid w:val="00D823C1"/>
    <w:rsid w:val="00D8253A"/>
    <w:rsid w:val="00D825E5"/>
    <w:rsid w:val="00D82A76"/>
    <w:rsid w:val="00D82A88"/>
    <w:rsid w:val="00D82BD0"/>
    <w:rsid w:val="00D82C3A"/>
    <w:rsid w:val="00D82EDA"/>
    <w:rsid w:val="00D82FDB"/>
    <w:rsid w:val="00D833BB"/>
    <w:rsid w:val="00D833CB"/>
    <w:rsid w:val="00D83428"/>
    <w:rsid w:val="00D83504"/>
    <w:rsid w:val="00D83913"/>
    <w:rsid w:val="00D83E27"/>
    <w:rsid w:val="00D83F16"/>
    <w:rsid w:val="00D8400C"/>
    <w:rsid w:val="00D840E3"/>
    <w:rsid w:val="00D8465A"/>
    <w:rsid w:val="00D84695"/>
    <w:rsid w:val="00D84EE4"/>
    <w:rsid w:val="00D85556"/>
    <w:rsid w:val="00D860A9"/>
    <w:rsid w:val="00D86438"/>
    <w:rsid w:val="00D86484"/>
    <w:rsid w:val="00D8659C"/>
    <w:rsid w:val="00D868B7"/>
    <w:rsid w:val="00D86B60"/>
    <w:rsid w:val="00D86F7C"/>
    <w:rsid w:val="00D87238"/>
    <w:rsid w:val="00D872E6"/>
    <w:rsid w:val="00D87369"/>
    <w:rsid w:val="00D873D2"/>
    <w:rsid w:val="00D8778B"/>
    <w:rsid w:val="00D87E4D"/>
    <w:rsid w:val="00D87FCD"/>
    <w:rsid w:val="00D90021"/>
    <w:rsid w:val="00D9025B"/>
    <w:rsid w:val="00D902CE"/>
    <w:rsid w:val="00D90CA4"/>
    <w:rsid w:val="00D90DEE"/>
    <w:rsid w:val="00D90F13"/>
    <w:rsid w:val="00D91060"/>
    <w:rsid w:val="00D9133B"/>
    <w:rsid w:val="00D913B1"/>
    <w:rsid w:val="00D91BDC"/>
    <w:rsid w:val="00D91C35"/>
    <w:rsid w:val="00D91E70"/>
    <w:rsid w:val="00D92085"/>
    <w:rsid w:val="00D92341"/>
    <w:rsid w:val="00D923CD"/>
    <w:rsid w:val="00D92EBE"/>
    <w:rsid w:val="00D93098"/>
    <w:rsid w:val="00D93131"/>
    <w:rsid w:val="00D93428"/>
    <w:rsid w:val="00D9343E"/>
    <w:rsid w:val="00D93685"/>
    <w:rsid w:val="00D93698"/>
    <w:rsid w:val="00D93A3E"/>
    <w:rsid w:val="00D93ACB"/>
    <w:rsid w:val="00D93C87"/>
    <w:rsid w:val="00D93E1D"/>
    <w:rsid w:val="00D93F9E"/>
    <w:rsid w:val="00D94013"/>
    <w:rsid w:val="00D94059"/>
    <w:rsid w:val="00D946C1"/>
    <w:rsid w:val="00D9506E"/>
    <w:rsid w:val="00D95B30"/>
    <w:rsid w:val="00D95C53"/>
    <w:rsid w:val="00D95EDC"/>
    <w:rsid w:val="00D95F1E"/>
    <w:rsid w:val="00D96410"/>
    <w:rsid w:val="00D96466"/>
    <w:rsid w:val="00D965B4"/>
    <w:rsid w:val="00D9684E"/>
    <w:rsid w:val="00D96865"/>
    <w:rsid w:val="00D96AAA"/>
    <w:rsid w:val="00D96D3E"/>
    <w:rsid w:val="00D96E69"/>
    <w:rsid w:val="00D96EB3"/>
    <w:rsid w:val="00D96ED9"/>
    <w:rsid w:val="00D974CB"/>
    <w:rsid w:val="00D97551"/>
    <w:rsid w:val="00D97717"/>
    <w:rsid w:val="00D97739"/>
    <w:rsid w:val="00D97766"/>
    <w:rsid w:val="00D97A37"/>
    <w:rsid w:val="00DA03EB"/>
    <w:rsid w:val="00DA0502"/>
    <w:rsid w:val="00DA050A"/>
    <w:rsid w:val="00DA06AD"/>
    <w:rsid w:val="00DA0906"/>
    <w:rsid w:val="00DA0C6A"/>
    <w:rsid w:val="00DA0DD8"/>
    <w:rsid w:val="00DA103B"/>
    <w:rsid w:val="00DA1162"/>
    <w:rsid w:val="00DA1204"/>
    <w:rsid w:val="00DA1A08"/>
    <w:rsid w:val="00DA1ADB"/>
    <w:rsid w:val="00DA1BC3"/>
    <w:rsid w:val="00DA20C6"/>
    <w:rsid w:val="00DA20CF"/>
    <w:rsid w:val="00DA22C3"/>
    <w:rsid w:val="00DA231D"/>
    <w:rsid w:val="00DA2396"/>
    <w:rsid w:val="00DA2548"/>
    <w:rsid w:val="00DA26B2"/>
    <w:rsid w:val="00DA294B"/>
    <w:rsid w:val="00DA31F6"/>
    <w:rsid w:val="00DA3639"/>
    <w:rsid w:val="00DA3706"/>
    <w:rsid w:val="00DA3771"/>
    <w:rsid w:val="00DA3B28"/>
    <w:rsid w:val="00DA3C17"/>
    <w:rsid w:val="00DA3CFF"/>
    <w:rsid w:val="00DA3E0B"/>
    <w:rsid w:val="00DA44E5"/>
    <w:rsid w:val="00DA480A"/>
    <w:rsid w:val="00DA4BB4"/>
    <w:rsid w:val="00DA4E5A"/>
    <w:rsid w:val="00DA4E64"/>
    <w:rsid w:val="00DA509C"/>
    <w:rsid w:val="00DA5636"/>
    <w:rsid w:val="00DA56F3"/>
    <w:rsid w:val="00DA5A3D"/>
    <w:rsid w:val="00DA5A6C"/>
    <w:rsid w:val="00DA5B86"/>
    <w:rsid w:val="00DA5C21"/>
    <w:rsid w:val="00DA5D67"/>
    <w:rsid w:val="00DA6544"/>
    <w:rsid w:val="00DA6717"/>
    <w:rsid w:val="00DA6792"/>
    <w:rsid w:val="00DA6B0F"/>
    <w:rsid w:val="00DA6EB2"/>
    <w:rsid w:val="00DA6F41"/>
    <w:rsid w:val="00DA701B"/>
    <w:rsid w:val="00DA709F"/>
    <w:rsid w:val="00DA7344"/>
    <w:rsid w:val="00DA77E6"/>
    <w:rsid w:val="00DA78DF"/>
    <w:rsid w:val="00DA79E0"/>
    <w:rsid w:val="00DB0465"/>
    <w:rsid w:val="00DB06DF"/>
    <w:rsid w:val="00DB0A84"/>
    <w:rsid w:val="00DB10F7"/>
    <w:rsid w:val="00DB11D5"/>
    <w:rsid w:val="00DB13F8"/>
    <w:rsid w:val="00DB1930"/>
    <w:rsid w:val="00DB1D38"/>
    <w:rsid w:val="00DB1E4F"/>
    <w:rsid w:val="00DB216A"/>
    <w:rsid w:val="00DB25B7"/>
    <w:rsid w:val="00DB278A"/>
    <w:rsid w:val="00DB2951"/>
    <w:rsid w:val="00DB29F4"/>
    <w:rsid w:val="00DB2AB5"/>
    <w:rsid w:val="00DB2BD3"/>
    <w:rsid w:val="00DB3458"/>
    <w:rsid w:val="00DB36E3"/>
    <w:rsid w:val="00DB3C9D"/>
    <w:rsid w:val="00DB40E5"/>
    <w:rsid w:val="00DB41EB"/>
    <w:rsid w:val="00DB4221"/>
    <w:rsid w:val="00DB4404"/>
    <w:rsid w:val="00DB4520"/>
    <w:rsid w:val="00DB45F2"/>
    <w:rsid w:val="00DB464D"/>
    <w:rsid w:val="00DB48C3"/>
    <w:rsid w:val="00DB49C8"/>
    <w:rsid w:val="00DB4A72"/>
    <w:rsid w:val="00DB4C35"/>
    <w:rsid w:val="00DB4ED4"/>
    <w:rsid w:val="00DB4EEE"/>
    <w:rsid w:val="00DB4FDD"/>
    <w:rsid w:val="00DB5036"/>
    <w:rsid w:val="00DB5414"/>
    <w:rsid w:val="00DB54B6"/>
    <w:rsid w:val="00DB54C6"/>
    <w:rsid w:val="00DB5631"/>
    <w:rsid w:val="00DB5742"/>
    <w:rsid w:val="00DB580A"/>
    <w:rsid w:val="00DB6020"/>
    <w:rsid w:val="00DB60C3"/>
    <w:rsid w:val="00DB60FC"/>
    <w:rsid w:val="00DB614C"/>
    <w:rsid w:val="00DB6422"/>
    <w:rsid w:val="00DB643D"/>
    <w:rsid w:val="00DB66C3"/>
    <w:rsid w:val="00DB6AAE"/>
    <w:rsid w:val="00DB6B36"/>
    <w:rsid w:val="00DB6BD4"/>
    <w:rsid w:val="00DB6DD7"/>
    <w:rsid w:val="00DB764D"/>
    <w:rsid w:val="00DB7761"/>
    <w:rsid w:val="00DB77C8"/>
    <w:rsid w:val="00DB78A8"/>
    <w:rsid w:val="00DB7963"/>
    <w:rsid w:val="00DB796C"/>
    <w:rsid w:val="00DB7D41"/>
    <w:rsid w:val="00DB7FAA"/>
    <w:rsid w:val="00DC0032"/>
    <w:rsid w:val="00DC02B2"/>
    <w:rsid w:val="00DC0614"/>
    <w:rsid w:val="00DC0B2E"/>
    <w:rsid w:val="00DC1053"/>
    <w:rsid w:val="00DC1760"/>
    <w:rsid w:val="00DC179C"/>
    <w:rsid w:val="00DC190F"/>
    <w:rsid w:val="00DC1937"/>
    <w:rsid w:val="00DC1B3F"/>
    <w:rsid w:val="00DC1E92"/>
    <w:rsid w:val="00DC1EA9"/>
    <w:rsid w:val="00DC1F17"/>
    <w:rsid w:val="00DC2366"/>
    <w:rsid w:val="00DC2543"/>
    <w:rsid w:val="00DC2876"/>
    <w:rsid w:val="00DC28AC"/>
    <w:rsid w:val="00DC2A01"/>
    <w:rsid w:val="00DC2AD1"/>
    <w:rsid w:val="00DC2E78"/>
    <w:rsid w:val="00DC2EED"/>
    <w:rsid w:val="00DC30C8"/>
    <w:rsid w:val="00DC3202"/>
    <w:rsid w:val="00DC37E4"/>
    <w:rsid w:val="00DC395B"/>
    <w:rsid w:val="00DC3C3E"/>
    <w:rsid w:val="00DC3F8B"/>
    <w:rsid w:val="00DC4978"/>
    <w:rsid w:val="00DC49BE"/>
    <w:rsid w:val="00DC4A07"/>
    <w:rsid w:val="00DC4BC7"/>
    <w:rsid w:val="00DC4C84"/>
    <w:rsid w:val="00DC52B4"/>
    <w:rsid w:val="00DC54D4"/>
    <w:rsid w:val="00DC56B8"/>
    <w:rsid w:val="00DC5A57"/>
    <w:rsid w:val="00DC6067"/>
    <w:rsid w:val="00DC611A"/>
    <w:rsid w:val="00DC61D4"/>
    <w:rsid w:val="00DC62C6"/>
    <w:rsid w:val="00DC62DE"/>
    <w:rsid w:val="00DC6972"/>
    <w:rsid w:val="00DC6A47"/>
    <w:rsid w:val="00DC6FF2"/>
    <w:rsid w:val="00DC7037"/>
    <w:rsid w:val="00DC7279"/>
    <w:rsid w:val="00DC73A5"/>
    <w:rsid w:val="00DC7735"/>
    <w:rsid w:val="00DC79C7"/>
    <w:rsid w:val="00DC7BDC"/>
    <w:rsid w:val="00DC7F7E"/>
    <w:rsid w:val="00DD003D"/>
    <w:rsid w:val="00DD0268"/>
    <w:rsid w:val="00DD03CB"/>
    <w:rsid w:val="00DD0773"/>
    <w:rsid w:val="00DD08B1"/>
    <w:rsid w:val="00DD09A5"/>
    <w:rsid w:val="00DD0A7F"/>
    <w:rsid w:val="00DD0BCC"/>
    <w:rsid w:val="00DD0C2E"/>
    <w:rsid w:val="00DD17B4"/>
    <w:rsid w:val="00DD1824"/>
    <w:rsid w:val="00DD19F7"/>
    <w:rsid w:val="00DD1F6E"/>
    <w:rsid w:val="00DD2074"/>
    <w:rsid w:val="00DD22B8"/>
    <w:rsid w:val="00DD2317"/>
    <w:rsid w:val="00DD2509"/>
    <w:rsid w:val="00DD25FE"/>
    <w:rsid w:val="00DD26C8"/>
    <w:rsid w:val="00DD2B6F"/>
    <w:rsid w:val="00DD2BA9"/>
    <w:rsid w:val="00DD30D7"/>
    <w:rsid w:val="00DD344B"/>
    <w:rsid w:val="00DD354F"/>
    <w:rsid w:val="00DD357B"/>
    <w:rsid w:val="00DD3BCD"/>
    <w:rsid w:val="00DD3E16"/>
    <w:rsid w:val="00DD44A2"/>
    <w:rsid w:val="00DD4648"/>
    <w:rsid w:val="00DD4769"/>
    <w:rsid w:val="00DD4C09"/>
    <w:rsid w:val="00DD4C86"/>
    <w:rsid w:val="00DD5130"/>
    <w:rsid w:val="00DD536E"/>
    <w:rsid w:val="00DD53A7"/>
    <w:rsid w:val="00DD58AC"/>
    <w:rsid w:val="00DD5905"/>
    <w:rsid w:val="00DD591F"/>
    <w:rsid w:val="00DD5DBD"/>
    <w:rsid w:val="00DD5E41"/>
    <w:rsid w:val="00DD6209"/>
    <w:rsid w:val="00DD6449"/>
    <w:rsid w:val="00DD675B"/>
    <w:rsid w:val="00DD67BA"/>
    <w:rsid w:val="00DD6BC1"/>
    <w:rsid w:val="00DD6BDD"/>
    <w:rsid w:val="00DD6C60"/>
    <w:rsid w:val="00DD70FA"/>
    <w:rsid w:val="00DD711D"/>
    <w:rsid w:val="00DD722D"/>
    <w:rsid w:val="00DD732C"/>
    <w:rsid w:val="00DD737B"/>
    <w:rsid w:val="00DD73BF"/>
    <w:rsid w:val="00DD76C1"/>
    <w:rsid w:val="00DD785C"/>
    <w:rsid w:val="00DD78A9"/>
    <w:rsid w:val="00DE04F2"/>
    <w:rsid w:val="00DE0759"/>
    <w:rsid w:val="00DE0840"/>
    <w:rsid w:val="00DE0914"/>
    <w:rsid w:val="00DE0BAD"/>
    <w:rsid w:val="00DE12D0"/>
    <w:rsid w:val="00DE1733"/>
    <w:rsid w:val="00DE1798"/>
    <w:rsid w:val="00DE197A"/>
    <w:rsid w:val="00DE1B9F"/>
    <w:rsid w:val="00DE1BAB"/>
    <w:rsid w:val="00DE1E81"/>
    <w:rsid w:val="00DE265A"/>
    <w:rsid w:val="00DE26CC"/>
    <w:rsid w:val="00DE2BAF"/>
    <w:rsid w:val="00DE2E53"/>
    <w:rsid w:val="00DE3033"/>
    <w:rsid w:val="00DE30E0"/>
    <w:rsid w:val="00DE3158"/>
    <w:rsid w:val="00DE340B"/>
    <w:rsid w:val="00DE363C"/>
    <w:rsid w:val="00DE3765"/>
    <w:rsid w:val="00DE37BA"/>
    <w:rsid w:val="00DE3931"/>
    <w:rsid w:val="00DE3B2D"/>
    <w:rsid w:val="00DE3DC5"/>
    <w:rsid w:val="00DE42A6"/>
    <w:rsid w:val="00DE4358"/>
    <w:rsid w:val="00DE43A7"/>
    <w:rsid w:val="00DE4416"/>
    <w:rsid w:val="00DE472D"/>
    <w:rsid w:val="00DE4B19"/>
    <w:rsid w:val="00DE4E58"/>
    <w:rsid w:val="00DE4F5D"/>
    <w:rsid w:val="00DE5A2B"/>
    <w:rsid w:val="00DE5A6A"/>
    <w:rsid w:val="00DE5A96"/>
    <w:rsid w:val="00DE5B88"/>
    <w:rsid w:val="00DE5BC2"/>
    <w:rsid w:val="00DE5BCE"/>
    <w:rsid w:val="00DE5E10"/>
    <w:rsid w:val="00DE5E75"/>
    <w:rsid w:val="00DE5E7D"/>
    <w:rsid w:val="00DE6403"/>
    <w:rsid w:val="00DE6453"/>
    <w:rsid w:val="00DE67A3"/>
    <w:rsid w:val="00DE69E9"/>
    <w:rsid w:val="00DE6C8B"/>
    <w:rsid w:val="00DE6FC8"/>
    <w:rsid w:val="00DE70D9"/>
    <w:rsid w:val="00DE7164"/>
    <w:rsid w:val="00DE7433"/>
    <w:rsid w:val="00DE770F"/>
    <w:rsid w:val="00DE7DA6"/>
    <w:rsid w:val="00DE7EAE"/>
    <w:rsid w:val="00DF014C"/>
    <w:rsid w:val="00DF01B4"/>
    <w:rsid w:val="00DF043E"/>
    <w:rsid w:val="00DF04FA"/>
    <w:rsid w:val="00DF0A9C"/>
    <w:rsid w:val="00DF0C03"/>
    <w:rsid w:val="00DF0C3D"/>
    <w:rsid w:val="00DF0DD4"/>
    <w:rsid w:val="00DF0E43"/>
    <w:rsid w:val="00DF0FC1"/>
    <w:rsid w:val="00DF10C1"/>
    <w:rsid w:val="00DF124B"/>
    <w:rsid w:val="00DF13F0"/>
    <w:rsid w:val="00DF15D3"/>
    <w:rsid w:val="00DF166F"/>
    <w:rsid w:val="00DF1880"/>
    <w:rsid w:val="00DF1927"/>
    <w:rsid w:val="00DF1AE0"/>
    <w:rsid w:val="00DF2000"/>
    <w:rsid w:val="00DF2022"/>
    <w:rsid w:val="00DF2063"/>
    <w:rsid w:val="00DF258A"/>
    <w:rsid w:val="00DF26B8"/>
    <w:rsid w:val="00DF2802"/>
    <w:rsid w:val="00DF38DF"/>
    <w:rsid w:val="00DF3D92"/>
    <w:rsid w:val="00DF407D"/>
    <w:rsid w:val="00DF44B7"/>
    <w:rsid w:val="00DF4706"/>
    <w:rsid w:val="00DF4752"/>
    <w:rsid w:val="00DF4A9C"/>
    <w:rsid w:val="00DF4BCA"/>
    <w:rsid w:val="00DF4E4E"/>
    <w:rsid w:val="00DF5031"/>
    <w:rsid w:val="00DF534D"/>
    <w:rsid w:val="00DF54B7"/>
    <w:rsid w:val="00DF55AD"/>
    <w:rsid w:val="00DF5922"/>
    <w:rsid w:val="00DF595A"/>
    <w:rsid w:val="00DF5A1F"/>
    <w:rsid w:val="00DF608C"/>
    <w:rsid w:val="00DF6267"/>
    <w:rsid w:val="00DF66EE"/>
    <w:rsid w:val="00DF6761"/>
    <w:rsid w:val="00DF698A"/>
    <w:rsid w:val="00DF6B55"/>
    <w:rsid w:val="00DF6EFD"/>
    <w:rsid w:val="00DF768E"/>
    <w:rsid w:val="00DF76EE"/>
    <w:rsid w:val="00DF784D"/>
    <w:rsid w:val="00DF7BA9"/>
    <w:rsid w:val="00DF7CE4"/>
    <w:rsid w:val="00DF7D45"/>
    <w:rsid w:val="00DF7FC2"/>
    <w:rsid w:val="00E005CB"/>
    <w:rsid w:val="00E00701"/>
    <w:rsid w:val="00E00773"/>
    <w:rsid w:val="00E00BC5"/>
    <w:rsid w:val="00E00E7D"/>
    <w:rsid w:val="00E00EC6"/>
    <w:rsid w:val="00E01018"/>
    <w:rsid w:val="00E01249"/>
    <w:rsid w:val="00E012DB"/>
    <w:rsid w:val="00E017C9"/>
    <w:rsid w:val="00E01967"/>
    <w:rsid w:val="00E01C2E"/>
    <w:rsid w:val="00E01D4B"/>
    <w:rsid w:val="00E0201C"/>
    <w:rsid w:val="00E0240F"/>
    <w:rsid w:val="00E02A91"/>
    <w:rsid w:val="00E02C67"/>
    <w:rsid w:val="00E02DA4"/>
    <w:rsid w:val="00E02F6F"/>
    <w:rsid w:val="00E033F7"/>
    <w:rsid w:val="00E034E7"/>
    <w:rsid w:val="00E035C3"/>
    <w:rsid w:val="00E03608"/>
    <w:rsid w:val="00E0360D"/>
    <w:rsid w:val="00E037BA"/>
    <w:rsid w:val="00E03F7B"/>
    <w:rsid w:val="00E04308"/>
    <w:rsid w:val="00E044CB"/>
    <w:rsid w:val="00E0458A"/>
    <w:rsid w:val="00E0469A"/>
    <w:rsid w:val="00E04A0C"/>
    <w:rsid w:val="00E05BE8"/>
    <w:rsid w:val="00E05CE2"/>
    <w:rsid w:val="00E06724"/>
    <w:rsid w:val="00E06CC8"/>
    <w:rsid w:val="00E0727F"/>
    <w:rsid w:val="00E072AB"/>
    <w:rsid w:val="00E076B5"/>
    <w:rsid w:val="00E07BD7"/>
    <w:rsid w:val="00E07DE0"/>
    <w:rsid w:val="00E10357"/>
    <w:rsid w:val="00E1067B"/>
    <w:rsid w:val="00E10B60"/>
    <w:rsid w:val="00E10CF0"/>
    <w:rsid w:val="00E117A9"/>
    <w:rsid w:val="00E1191B"/>
    <w:rsid w:val="00E11941"/>
    <w:rsid w:val="00E119BD"/>
    <w:rsid w:val="00E11A13"/>
    <w:rsid w:val="00E11A23"/>
    <w:rsid w:val="00E11D1D"/>
    <w:rsid w:val="00E12239"/>
    <w:rsid w:val="00E12408"/>
    <w:rsid w:val="00E12601"/>
    <w:rsid w:val="00E126D7"/>
    <w:rsid w:val="00E12737"/>
    <w:rsid w:val="00E1282D"/>
    <w:rsid w:val="00E12830"/>
    <w:rsid w:val="00E12903"/>
    <w:rsid w:val="00E12951"/>
    <w:rsid w:val="00E12B6E"/>
    <w:rsid w:val="00E12FDE"/>
    <w:rsid w:val="00E13123"/>
    <w:rsid w:val="00E13BD7"/>
    <w:rsid w:val="00E13D72"/>
    <w:rsid w:val="00E13E40"/>
    <w:rsid w:val="00E1400D"/>
    <w:rsid w:val="00E146E0"/>
    <w:rsid w:val="00E1477C"/>
    <w:rsid w:val="00E147A4"/>
    <w:rsid w:val="00E148CA"/>
    <w:rsid w:val="00E14A7B"/>
    <w:rsid w:val="00E14D27"/>
    <w:rsid w:val="00E151B5"/>
    <w:rsid w:val="00E15440"/>
    <w:rsid w:val="00E1559A"/>
    <w:rsid w:val="00E156B8"/>
    <w:rsid w:val="00E1585D"/>
    <w:rsid w:val="00E15E40"/>
    <w:rsid w:val="00E15E7D"/>
    <w:rsid w:val="00E15F56"/>
    <w:rsid w:val="00E15FC4"/>
    <w:rsid w:val="00E160EC"/>
    <w:rsid w:val="00E1615A"/>
    <w:rsid w:val="00E16628"/>
    <w:rsid w:val="00E16774"/>
    <w:rsid w:val="00E167BC"/>
    <w:rsid w:val="00E16F85"/>
    <w:rsid w:val="00E17034"/>
    <w:rsid w:val="00E174AD"/>
    <w:rsid w:val="00E1767F"/>
    <w:rsid w:val="00E17690"/>
    <w:rsid w:val="00E1780A"/>
    <w:rsid w:val="00E17A2E"/>
    <w:rsid w:val="00E17BA4"/>
    <w:rsid w:val="00E20A45"/>
    <w:rsid w:val="00E20AE3"/>
    <w:rsid w:val="00E20E3F"/>
    <w:rsid w:val="00E20E51"/>
    <w:rsid w:val="00E20ED0"/>
    <w:rsid w:val="00E20F6F"/>
    <w:rsid w:val="00E2146D"/>
    <w:rsid w:val="00E2169F"/>
    <w:rsid w:val="00E216FD"/>
    <w:rsid w:val="00E21708"/>
    <w:rsid w:val="00E21A19"/>
    <w:rsid w:val="00E22172"/>
    <w:rsid w:val="00E222EF"/>
    <w:rsid w:val="00E22330"/>
    <w:rsid w:val="00E22C30"/>
    <w:rsid w:val="00E22D3B"/>
    <w:rsid w:val="00E22DD0"/>
    <w:rsid w:val="00E22F6D"/>
    <w:rsid w:val="00E22F88"/>
    <w:rsid w:val="00E233BE"/>
    <w:rsid w:val="00E23427"/>
    <w:rsid w:val="00E2346C"/>
    <w:rsid w:val="00E23BAB"/>
    <w:rsid w:val="00E23CD5"/>
    <w:rsid w:val="00E23CED"/>
    <w:rsid w:val="00E23E95"/>
    <w:rsid w:val="00E23FF7"/>
    <w:rsid w:val="00E24129"/>
    <w:rsid w:val="00E2445F"/>
    <w:rsid w:val="00E24B52"/>
    <w:rsid w:val="00E24BC0"/>
    <w:rsid w:val="00E24D4A"/>
    <w:rsid w:val="00E24E17"/>
    <w:rsid w:val="00E24E9F"/>
    <w:rsid w:val="00E24ED4"/>
    <w:rsid w:val="00E255C5"/>
    <w:rsid w:val="00E256C2"/>
    <w:rsid w:val="00E25805"/>
    <w:rsid w:val="00E258AA"/>
    <w:rsid w:val="00E2596A"/>
    <w:rsid w:val="00E25AA1"/>
    <w:rsid w:val="00E25B5E"/>
    <w:rsid w:val="00E25BDB"/>
    <w:rsid w:val="00E25DC9"/>
    <w:rsid w:val="00E25DCF"/>
    <w:rsid w:val="00E26109"/>
    <w:rsid w:val="00E266E5"/>
    <w:rsid w:val="00E267B0"/>
    <w:rsid w:val="00E2683F"/>
    <w:rsid w:val="00E269CB"/>
    <w:rsid w:val="00E271B6"/>
    <w:rsid w:val="00E27362"/>
    <w:rsid w:val="00E276D1"/>
    <w:rsid w:val="00E2775F"/>
    <w:rsid w:val="00E277D6"/>
    <w:rsid w:val="00E27B7B"/>
    <w:rsid w:val="00E27DB8"/>
    <w:rsid w:val="00E27E7F"/>
    <w:rsid w:val="00E30362"/>
    <w:rsid w:val="00E304BC"/>
    <w:rsid w:val="00E308F7"/>
    <w:rsid w:val="00E3096C"/>
    <w:rsid w:val="00E312DF"/>
    <w:rsid w:val="00E31A8B"/>
    <w:rsid w:val="00E31B9F"/>
    <w:rsid w:val="00E31D98"/>
    <w:rsid w:val="00E31DF6"/>
    <w:rsid w:val="00E31E4A"/>
    <w:rsid w:val="00E31E81"/>
    <w:rsid w:val="00E31F8E"/>
    <w:rsid w:val="00E31FC7"/>
    <w:rsid w:val="00E32126"/>
    <w:rsid w:val="00E32166"/>
    <w:rsid w:val="00E32231"/>
    <w:rsid w:val="00E325A9"/>
    <w:rsid w:val="00E32701"/>
    <w:rsid w:val="00E32E25"/>
    <w:rsid w:val="00E32F7F"/>
    <w:rsid w:val="00E33310"/>
    <w:rsid w:val="00E33506"/>
    <w:rsid w:val="00E33D15"/>
    <w:rsid w:val="00E3404B"/>
    <w:rsid w:val="00E34181"/>
    <w:rsid w:val="00E3425D"/>
    <w:rsid w:val="00E34379"/>
    <w:rsid w:val="00E3454D"/>
    <w:rsid w:val="00E34595"/>
    <w:rsid w:val="00E345B8"/>
    <w:rsid w:val="00E3462E"/>
    <w:rsid w:val="00E348C9"/>
    <w:rsid w:val="00E349E0"/>
    <w:rsid w:val="00E34AAA"/>
    <w:rsid w:val="00E34B57"/>
    <w:rsid w:val="00E3517E"/>
    <w:rsid w:val="00E3570F"/>
    <w:rsid w:val="00E35989"/>
    <w:rsid w:val="00E35E12"/>
    <w:rsid w:val="00E35E8A"/>
    <w:rsid w:val="00E35FF9"/>
    <w:rsid w:val="00E3601C"/>
    <w:rsid w:val="00E36090"/>
    <w:rsid w:val="00E36136"/>
    <w:rsid w:val="00E36430"/>
    <w:rsid w:val="00E3645E"/>
    <w:rsid w:val="00E366B4"/>
    <w:rsid w:val="00E367D7"/>
    <w:rsid w:val="00E3682A"/>
    <w:rsid w:val="00E36C26"/>
    <w:rsid w:val="00E36D20"/>
    <w:rsid w:val="00E36ECD"/>
    <w:rsid w:val="00E37546"/>
    <w:rsid w:val="00E40084"/>
    <w:rsid w:val="00E404E3"/>
    <w:rsid w:val="00E405AE"/>
    <w:rsid w:val="00E40615"/>
    <w:rsid w:val="00E40904"/>
    <w:rsid w:val="00E40F76"/>
    <w:rsid w:val="00E41627"/>
    <w:rsid w:val="00E4180A"/>
    <w:rsid w:val="00E41ABB"/>
    <w:rsid w:val="00E41B9A"/>
    <w:rsid w:val="00E41BF8"/>
    <w:rsid w:val="00E41C10"/>
    <w:rsid w:val="00E42992"/>
    <w:rsid w:val="00E42EDC"/>
    <w:rsid w:val="00E43076"/>
    <w:rsid w:val="00E4310F"/>
    <w:rsid w:val="00E436E6"/>
    <w:rsid w:val="00E4373E"/>
    <w:rsid w:val="00E437BD"/>
    <w:rsid w:val="00E43887"/>
    <w:rsid w:val="00E438CF"/>
    <w:rsid w:val="00E439FF"/>
    <w:rsid w:val="00E43A0B"/>
    <w:rsid w:val="00E43A66"/>
    <w:rsid w:val="00E43EF7"/>
    <w:rsid w:val="00E43FBF"/>
    <w:rsid w:val="00E44234"/>
    <w:rsid w:val="00E442D1"/>
    <w:rsid w:val="00E4539D"/>
    <w:rsid w:val="00E457D6"/>
    <w:rsid w:val="00E457D8"/>
    <w:rsid w:val="00E458A9"/>
    <w:rsid w:val="00E45A06"/>
    <w:rsid w:val="00E45C42"/>
    <w:rsid w:val="00E45FB6"/>
    <w:rsid w:val="00E4603E"/>
    <w:rsid w:val="00E4624C"/>
    <w:rsid w:val="00E46782"/>
    <w:rsid w:val="00E4698C"/>
    <w:rsid w:val="00E46EB8"/>
    <w:rsid w:val="00E47428"/>
    <w:rsid w:val="00E4786E"/>
    <w:rsid w:val="00E4788A"/>
    <w:rsid w:val="00E47D28"/>
    <w:rsid w:val="00E47EB7"/>
    <w:rsid w:val="00E47F5A"/>
    <w:rsid w:val="00E47F85"/>
    <w:rsid w:val="00E5014D"/>
    <w:rsid w:val="00E5035A"/>
    <w:rsid w:val="00E504A7"/>
    <w:rsid w:val="00E510C3"/>
    <w:rsid w:val="00E51980"/>
    <w:rsid w:val="00E51A60"/>
    <w:rsid w:val="00E51B38"/>
    <w:rsid w:val="00E51E15"/>
    <w:rsid w:val="00E51EEE"/>
    <w:rsid w:val="00E52343"/>
    <w:rsid w:val="00E524C4"/>
    <w:rsid w:val="00E52830"/>
    <w:rsid w:val="00E5293E"/>
    <w:rsid w:val="00E52982"/>
    <w:rsid w:val="00E52D96"/>
    <w:rsid w:val="00E534F8"/>
    <w:rsid w:val="00E5363D"/>
    <w:rsid w:val="00E5368C"/>
    <w:rsid w:val="00E53E79"/>
    <w:rsid w:val="00E53ECA"/>
    <w:rsid w:val="00E5416A"/>
    <w:rsid w:val="00E5430B"/>
    <w:rsid w:val="00E5476A"/>
    <w:rsid w:val="00E54AB7"/>
    <w:rsid w:val="00E54EA7"/>
    <w:rsid w:val="00E5520E"/>
    <w:rsid w:val="00E55383"/>
    <w:rsid w:val="00E554C6"/>
    <w:rsid w:val="00E55718"/>
    <w:rsid w:val="00E55F55"/>
    <w:rsid w:val="00E55FD3"/>
    <w:rsid w:val="00E56072"/>
    <w:rsid w:val="00E561EC"/>
    <w:rsid w:val="00E566B2"/>
    <w:rsid w:val="00E56848"/>
    <w:rsid w:val="00E569A7"/>
    <w:rsid w:val="00E56B68"/>
    <w:rsid w:val="00E56CA3"/>
    <w:rsid w:val="00E57112"/>
    <w:rsid w:val="00E57512"/>
    <w:rsid w:val="00E5752B"/>
    <w:rsid w:val="00E576A7"/>
    <w:rsid w:val="00E577F2"/>
    <w:rsid w:val="00E5799A"/>
    <w:rsid w:val="00E57B06"/>
    <w:rsid w:val="00E57CEE"/>
    <w:rsid w:val="00E602D2"/>
    <w:rsid w:val="00E604F6"/>
    <w:rsid w:val="00E609E5"/>
    <w:rsid w:val="00E60BB5"/>
    <w:rsid w:val="00E60EF1"/>
    <w:rsid w:val="00E610E7"/>
    <w:rsid w:val="00E61627"/>
    <w:rsid w:val="00E61B54"/>
    <w:rsid w:val="00E621D5"/>
    <w:rsid w:val="00E622EE"/>
    <w:rsid w:val="00E62837"/>
    <w:rsid w:val="00E628A8"/>
    <w:rsid w:val="00E630D6"/>
    <w:rsid w:val="00E631A1"/>
    <w:rsid w:val="00E63286"/>
    <w:rsid w:val="00E63357"/>
    <w:rsid w:val="00E63574"/>
    <w:rsid w:val="00E63780"/>
    <w:rsid w:val="00E64025"/>
    <w:rsid w:val="00E6409B"/>
    <w:rsid w:val="00E64160"/>
    <w:rsid w:val="00E643E3"/>
    <w:rsid w:val="00E64876"/>
    <w:rsid w:val="00E648CA"/>
    <w:rsid w:val="00E64E62"/>
    <w:rsid w:val="00E64FA2"/>
    <w:rsid w:val="00E65397"/>
    <w:rsid w:val="00E6546A"/>
    <w:rsid w:val="00E655C7"/>
    <w:rsid w:val="00E65875"/>
    <w:rsid w:val="00E65C72"/>
    <w:rsid w:val="00E65F96"/>
    <w:rsid w:val="00E6643F"/>
    <w:rsid w:val="00E664AE"/>
    <w:rsid w:val="00E66705"/>
    <w:rsid w:val="00E669E1"/>
    <w:rsid w:val="00E66E65"/>
    <w:rsid w:val="00E66F0D"/>
    <w:rsid w:val="00E67376"/>
    <w:rsid w:val="00E67776"/>
    <w:rsid w:val="00E6777C"/>
    <w:rsid w:val="00E67B48"/>
    <w:rsid w:val="00E67BE2"/>
    <w:rsid w:val="00E703E1"/>
    <w:rsid w:val="00E704CC"/>
    <w:rsid w:val="00E706B2"/>
    <w:rsid w:val="00E70B42"/>
    <w:rsid w:val="00E70E13"/>
    <w:rsid w:val="00E70E88"/>
    <w:rsid w:val="00E710EF"/>
    <w:rsid w:val="00E7146C"/>
    <w:rsid w:val="00E71686"/>
    <w:rsid w:val="00E71864"/>
    <w:rsid w:val="00E7192E"/>
    <w:rsid w:val="00E71DAC"/>
    <w:rsid w:val="00E7211F"/>
    <w:rsid w:val="00E72322"/>
    <w:rsid w:val="00E7286B"/>
    <w:rsid w:val="00E72CF9"/>
    <w:rsid w:val="00E73008"/>
    <w:rsid w:val="00E73177"/>
    <w:rsid w:val="00E731A6"/>
    <w:rsid w:val="00E73269"/>
    <w:rsid w:val="00E732A5"/>
    <w:rsid w:val="00E7337F"/>
    <w:rsid w:val="00E73439"/>
    <w:rsid w:val="00E73C7F"/>
    <w:rsid w:val="00E740F1"/>
    <w:rsid w:val="00E74230"/>
    <w:rsid w:val="00E74273"/>
    <w:rsid w:val="00E742E4"/>
    <w:rsid w:val="00E74904"/>
    <w:rsid w:val="00E749E0"/>
    <w:rsid w:val="00E74C64"/>
    <w:rsid w:val="00E7548C"/>
    <w:rsid w:val="00E7594B"/>
    <w:rsid w:val="00E759AE"/>
    <w:rsid w:val="00E759E1"/>
    <w:rsid w:val="00E75AD2"/>
    <w:rsid w:val="00E75BCD"/>
    <w:rsid w:val="00E7641F"/>
    <w:rsid w:val="00E764CE"/>
    <w:rsid w:val="00E76611"/>
    <w:rsid w:val="00E76621"/>
    <w:rsid w:val="00E76639"/>
    <w:rsid w:val="00E767B7"/>
    <w:rsid w:val="00E7682C"/>
    <w:rsid w:val="00E76935"/>
    <w:rsid w:val="00E76A6D"/>
    <w:rsid w:val="00E76D37"/>
    <w:rsid w:val="00E76DAE"/>
    <w:rsid w:val="00E76DF2"/>
    <w:rsid w:val="00E77139"/>
    <w:rsid w:val="00E77365"/>
    <w:rsid w:val="00E773EC"/>
    <w:rsid w:val="00E77737"/>
    <w:rsid w:val="00E777B7"/>
    <w:rsid w:val="00E77977"/>
    <w:rsid w:val="00E77BA7"/>
    <w:rsid w:val="00E77C3B"/>
    <w:rsid w:val="00E77CA5"/>
    <w:rsid w:val="00E77F3B"/>
    <w:rsid w:val="00E80054"/>
    <w:rsid w:val="00E80092"/>
    <w:rsid w:val="00E80228"/>
    <w:rsid w:val="00E802EB"/>
    <w:rsid w:val="00E80414"/>
    <w:rsid w:val="00E80A11"/>
    <w:rsid w:val="00E80EA5"/>
    <w:rsid w:val="00E81067"/>
    <w:rsid w:val="00E8112D"/>
    <w:rsid w:val="00E81276"/>
    <w:rsid w:val="00E81332"/>
    <w:rsid w:val="00E815A6"/>
    <w:rsid w:val="00E81673"/>
    <w:rsid w:val="00E8198E"/>
    <w:rsid w:val="00E81F64"/>
    <w:rsid w:val="00E82383"/>
    <w:rsid w:val="00E82497"/>
    <w:rsid w:val="00E8263E"/>
    <w:rsid w:val="00E828F6"/>
    <w:rsid w:val="00E82924"/>
    <w:rsid w:val="00E82967"/>
    <w:rsid w:val="00E82BCE"/>
    <w:rsid w:val="00E83067"/>
    <w:rsid w:val="00E83282"/>
    <w:rsid w:val="00E837BF"/>
    <w:rsid w:val="00E83AA1"/>
    <w:rsid w:val="00E83CC9"/>
    <w:rsid w:val="00E83D3C"/>
    <w:rsid w:val="00E841EE"/>
    <w:rsid w:val="00E84671"/>
    <w:rsid w:val="00E846BE"/>
    <w:rsid w:val="00E84847"/>
    <w:rsid w:val="00E84E22"/>
    <w:rsid w:val="00E84FF0"/>
    <w:rsid w:val="00E85361"/>
    <w:rsid w:val="00E85380"/>
    <w:rsid w:val="00E86012"/>
    <w:rsid w:val="00E8614E"/>
    <w:rsid w:val="00E86162"/>
    <w:rsid w:val="00E86217"/>
    <w:rsid w:val="00E862CA"/>
    <w:rsid w:val="00E864CE"/>
    <w:rsid w:val="00E865A5"/>
    <w:rsid w:val="00E8693B"/>
    <w:rsid w:val="00E86D75"/>
    <w:rsid w:val="00E87048"/>
    <w:rsid w:val="00E87173"/>
    <w:rsid w:val="00E87CFE"/>
    <w:rsid w:val="00E87E59"/>
    <w:rsid w:val="00E87E8B"/>
    <w:rsid w:val="00E900AD"/>
    <w:rsid w:val="00E90363"/>
    <w:rsid w:val="00E90624"/>
    <w:rsid w:val="00E906E8"/>
    <w:rsid w:val="00E908B1"/>
    <w:rsid w:val="00E90B75"/>
    <w:rsid w:val="00E91103"/>
    <w:rsid w:val="00E914FD"/>
    <w:rsid w:val="00E9178A"/>
    <w:rsid w:val="00E9185B"/>
    <w:rsid w:val="00E9195E"/>
    <w:rsid w:val="00E91B37"/>
    <w:rsid w:val="00E92199"/>
    <w:rsid w:val="00E92619"/>
    <w:rsid w:val="00E92950"/>
    <w:rsid w:val="00E92F6D"/>
    <w:rsid w:val="00E93133"/>
    <w:rsid w:val="00E932AD"/>
    <w:rsid w:val="00E933F7"/>
    <w:rsid w:val="00E93647"/>
    <w:rsid w:val="00E93681"/>
    <w:rsid w:val="00E938EF"/>
    <w:rsid w:val="00E93B2B"/>
    <w:rsid w:val="00E93BCF"/>
    <w:rsid w:val="00E93FEC"/>
    <w:rsid w:val="00E94099"/>
    <w:rsid w:val="00E940E8"/>
    <w:rsid w:val="00E94336"/>
    <w:rsid w:val="00E943B3"/>
    <w:rsid w:val="00E947AC"/>
    <w:rsid w:val="00E94958"/>
    <w:rsid w:val="00E94BBB"/>
    <w:rsid w:val="00E94D98"/>
    <w:rsid w:val="00E94F99"/>
    <w:rsid w:val="00E94FB4"/>
    <w:rsid w:val="00E94FF0"/>
    <w:rsid w:val="00E9520D"/>
    <w:rsid w:val="00E95288"/>
    <w:rsid w:val="00E95B9C"/>
    <w:rsid w:val="00E95DFF"/>
    <w:rsid w:val="00E95FC2"/>
    <w:rsid w:val="00E95FE2"/>
    <w:rsid w:val="00E96184"/>
    <w:rsid w:val="00E961F7"/>
    <w:rsid w:val="00E9637B"/>
    <w:rsid w:val="00E9672B"/>
    <w:rsid w:val="00E967EA"/>
    <w:rsid w:val="00E96848"/>
    <w:rsid w:val="00E969EF"/>
    <w:rsid w:val="00E96E4D"/>
    <w:rsid w:val="00E96FCE"/>
    <w:rsid w:val="00E97161"/>
    <w:rsid w:val="00E972A2"/>
    <w:rsid w:val="00E974DB"/>
    <w:rsid w:val="00E97796"/>
    <w:rsid w:val="00E97807"/>
    <w:rsid w:val="00E97FFA"/>
    <w:rsid w:val="00EA0017"/>
    <w:rsid w:val="00EA03AC"/>
    <w:rsid w:val="00EA0872"/>
    <w:rsid w:val="00EA09E5"/>
    <w:rsid w:val="00EA0D03"/>
    <w:rsid w:val="00EA0DE6"/>
    <w:rsid w:val="00EA13AC"/>
    <w:rsid w:val="00EA1403"/>
    <w:rsid w:val="00EA16A1"/>
    <w:rsid w:val="00EA176B"/>
    <w:rsid w:val="00EA1822"/>
    <w:rsid w:val="00EA1DF5"/>
    <w:rsid w:val="00EA2001"/>
    <w:rsid w:val="00EA20EC"/>
    <w:rsid w:val="00EA2454"/>
    <w:rsid w:val="00EA2491"/>
    <w:rsid w:val="00EA273E"/>
    <w:rsid w:val="00EA27A1"/>
    <w:rsid w:val="00EA29C3"/>
    <w:rsid w:val="00EA2A46"/>
    <w:rsid w:val="00EA2C86"/>
    <w:rsid w:val="00EA3015"/>
    <w:rsid w:val="00EA310E"/>
    <w:rsid w:val="00EA37D6"/>
    <w:rsid w:val="00EA398C"/>
    <w:rsid w:val="00EA3A20"/>
    <w:rsid w:val="00EA3B93"/>
    <w:rsid w:val="00EA3C4F"/>
    <w:rsid w:val="00EA3CE1"/>
    <w:rsid w:val="00EA4133"/>
    <w:rsid w:val="00EA419D"/>
    <w:rsid w:val="00EA4A6E"/>
    <w:rsid w:val="00EA4B55"/>
    <w:rsid w:val="00EA4EAF"/>
    <w:rsid w:val="00EA4F8C"/>
    <w:rsid w:val="00EA5045"/>
    <w:rsid w:val="00EA5188"/>
    <w:rsid w:val="00EA54BA"/>
    <w:rsid w:val="00EA5D45"/>
    <w:rsid w:val="00EA6206"/>
    <w:rsid w:val="00EA6525"/>
    <w:rsid w:val="00EA6576"/>
    <w:rsid w:val="00EA688F"/>
    <w:rsid w:val="00EA69BD"/>
    <w:rsid w:val="00EA69F6"/>
    <w:rsid w:val="00EA6D14"/>
    <w:rsid w:val="00EA6F69"/>
    <w:rsid w:val="00EA7082"/>
    <w:rsid w:val="00EA7E9D"/>
    <w:rsid w:val="00EB0378"/>
    <w:rsid w:val="00EB08BA"/>
    <w:rsid w:val="00EB0DA8"/>
    <w:rsid w:val="00EB1103"/>
    <w:rsid w:val="00EB12C5"/>
    <w:rsid w:val="00EB135B"/>
    <w:rsid w:val="00EB15FB"/>
    <w:rsid w:val="00EB1B81"/>
    <w:rsid w:val="00EB1B82"/>
    <w:rsid w:val="00EB1C18"/>
    <w:rsid w:val="00EB1D06"/>
    <w:rsid w:val="00EB1EBF"/>
    <w:rsid w:val="00EB1EFF"/>
    <w:rsid w:val="00EB2888"/>
    <w:rsid w:val="00EB29C2"/>
    <w:rsid w:val="00EB2AE8"/>
    <w:rsid w:val="00EB2E72"/>
    <w:rsid w:val="00EB324B"/>
    <w:rsid w:val="00EB368D"/>
    <w:rsid w:val="00EB37F6"/>
    <w:rsid w:val="00EB39CB"/>
    <w:rsid w:val="00EB39CE"/>
    <w:rsid w:val="00EB3EE3"/>
    <w:rsid w:val="00EB4123"/>
    <w:rsid w:val="00EB4332"/>
    <w:rsid w:val="00EB4533"/>
    <w:rsid w:val="00EB4AC9"/>
    <w:rsid w:val="00EB4C43"/>
    <w:rsid w:val="00EB4E8F"/>
    <w:rsid w:val="00EB5172"/>
    <w:rsid w:val="00EB51BD"/>
    <w:rsid w:val="00EB5437"/>
    <w:rsid w:val="00EB5906"/>
    <w:rsid w:val="00EB5986"/>
    <w:rsid w:val="00EB6038"/>
    <w:rsid w:val="00EB616A"/>
    <w:rsid w:val="00EB61EB"/>
    <w:rsid w:val="00EB6EE9"/>
    <w:rsid w:val="00EB6EF9"/>
    <w:rsid w:val="00EB6F59"/>
    <w:rsid w:val="00EB7219"/>
    <w:rsid w:val="00EB787B"/>
    <w:rsid w:val="00EB7A9B"/>
    <w:rsid w:val="00EB7D53"/>
    <w:rsid w:val="00EB7EC2"/>
    <w:rsid w:val="00EB7EE1"/>
    <w:rsid w:val="00EC0409"/>
    <w:rsid w:val="00EC04F4"/>
    <w:rsid w:val="00EC0507"/>
    <w:rsid w:val="00EC0542"/>
    <w:rsid w:val="00EC09C5"/>
    <w:rsid w:val="00EC0D70"/>
    <w:rsid w:val="00EC0EB0"/>
    <w:rsid w:val="00EC0F00"/>
    <w:rsid w:val="00EC0F52"/>
    <w:rsid w:val="00EC0FED"/>
    <w:rsid w:val="00EC1024"/>
    <w:rsid w:val="00EC1120"/>
    <w:rsid w:val="00EC1465"/>
    <w:rsid w:val="00EC1879"/>
    <w:rsid w:val="00EC1B47"/>
    <w:rsid w:val="00EC1E3F"/>
    <w:rsid w:val="00EC1E59"/>
    <w:rsid w:val="00EC210B"/>
    <w:rsid w:val="00EC233C"/>
    <w:rsid w:val="00EC24C4"/>
    <w:rsid w:val="00EC2960"/>
    <w:rsid w:val="00EC31CC"/>
    <w:rsid w:val="00EC322E"/>
    <w:rsid w:val="00EC3312"/>
    <w:rsid w:val="00EC35BC"/>
    <w:rsid w:val="00EC38A3"/>
    <w:rsid w:val="00EC3B40"/>
    <w:rsid w:val="00EC3BE8"/>
    <w:rsid w:val="00EC3D8D"/>
    <w:rsid w:val="00EC3DC7"/>
    <w:rsid w:val="00EC3E2D"/>
    <w:rsid w:val="00EC3FD6"/>
    <w:rsid w:val="00EC40A6"/>
    <w:rsid w:val="00EC4133"/>
    <w:rsid w:val="00EC419A"/>
    <w:rsid w:val="00EC4594"/>
    <w:rsid w:val="00EC4E97"/>
    <w:rsid w:val="00EC4F69"/>
    <w:rsid w:val="00EC502A"/>
    <w:rsid w:val="00EC5202"/>
    <w:rsid w:val="00EC56B2"/>
    <w:rsid w:val="00EC598B"/>
    <w:rsid w:val="00EC5C74"/>
    <w:rsid w:val="00EC60EC"/>
    <w:rsid w:val="00EC61EF"/>
    <w:rsid w:val="00EC62B1"/>
    <w:rsid w:val="00EC62FA"/>
    <w:rsid w:val="00EC6678"/>
    <w:rsid w:val="00EC6978"/>
    <w:rsid w:val="00EC6A1A"/>
    <w:rsid w:val="00EC6EBA"/>
    <w:rsid w:val="00EC6F0D"/>
    <w:rsid w:val="00EC6F1A"/>
    <w:rsid w:val="00EC70D8"/>
    <w:rsid w:val="00EC70ED"/>
    <w:rsid w:val="00EC71E7"/>
    <w:rsid w:val="00EC72CB"/>
    <w:rsid w:val="00EC7338"/>
    <w:rsid w:val="00EC75F8"/>
    <w:rsid w:val="00EC7825"/>
    <w:rsid w:val="00EC7C0E"/>
    <w:rsid w:val="00EC7E9B"/>
    <w:rsid w:val="00ED082D"/>
    <w:rsid w:val="00ED0874"/>
    <w:rsid w:val="00ED0AC7"/>
    <w:rsid w:val="00ED0FD8"/>
    <w:rsid w:val="00ED131F"/>
    <w:rsid w:val="00ED1384"/>
    <w:rsid w:val="00ED15F9"/>
    <w:rsid w:val="00ED17A4"/>
    <w:rsid w:val="00ED1CAB"/>
    <w:rsid w:val="00ED1D2D"/>
    <w:rsid w:val="00ED224D"/>
    <w:rsid w:val="00ED2395"/>
    <w:rsid w:val="00ED26F8"/>
    <w:rsid w:val="00ED272A"/>
    <w:rsid w:val="00ED28AB"/>
    <w:rsid w:val="00ED2908"/>
    <w:rsid w:val="00ED2A05"/>
    <w:rsid w:val="00ED2DF7"/>
    <w:rsid w:val="00ED2FD8"/>
    <w:rsid w:val="00ED351E"/>
    <w:rsid w:val="00ED3786"/>
    <w:rsid w:val="00ED383D"/>
    <w:rsid w:val="00ED3990"/>
    <w:rsid w:val="00ED45E6"/>
    <w:rsid w:val="00ED484B"/>
    <w:rsid w:val="00ED4926"/>
    <w:rsid w:val="00ED4D52"/>
    <w:rsid w:val="00ED4F08"/>
    <w:rsid w:val="00ED52DC"/>
    <w:rsid w:val="00ED52FB"/>
    <w:rsid w:val="00ED55AF"/>
    <w:rsid w:val="00ED58EB"/>
    <w:rsid w:val="00ED58EE"/>
    <w:rsid w:val="00ED5F0B"/>
    <w:rsid w:val="00ED6051"/>
    <w:rsid w:val="00ED61D1"/>
    <w:rsid w:val="00ED649F"/>
    <w:rsid w:val="00ED652A"/>
    <w:rsid w:val="00ED65B1"/>
    <w:rsid w:val="00ED6623"/>
    <w:rsid w:val="00ED6650"/>
    <w:rsid w:val="00ED6E5C"/>
    <w:rsid w:val="00ED6FA6"/>
    <w:rsid w:val="00ED70A4"/>
    <w:rsid w:val="00ED76F4"/>
    <w:rsid w:val="00ED7AD4"/>
    <w:rsid w:val="00ED7C12"/>
    <w:rsid w:val="00ED7DBD"/>
    <w:rsid w:val="00ED7F87"/>
    <w:rsid w:val="00EE01DD"/>
    <w:rsid w:val="00EE0314"/>
    <w:rsid w:val="00EE0BFC"/>
    <w:rsid w:val="00EE0E11"/>
    <w:rsid w:val="00EE1405"/>
    <w:rsid w:val="00EE15BD"/>
    <w:rsid w:val="00EE1843"/>
    <w:rsid w:val="00EE1850"/>
    <w:rsid w:val="00EE1EDD"/>
    <w:rsid w:val="00EE1F6B"/>
    <w:rsid w:val="00EE2183"/>
    <w:rsid w:val="00EE291D"/>
    <w:rsid w:val="00EE2B1B"/>
    <w:rsid w:val="00EE2F8B"/>
    <w:rsid w:val="00EE33B6"/>
    <w:rsid w:val="00EE3514"/>
    <w:rsid w:val="00EE3629"/>
    <w:rsid w:val="00EE3CD6"/>
    <w:rsid w:val="00EE40FF"/>
    <w:rsid w:val="00EE4209"/>
    <w:rsid w:val="00EE4293"/>
    <w:rsid w:val="00EE4307"/>
    <w:rsid w:val="00EE441B"/>
    <w:rsid w:val="00EE4773"/>
    <w:rsid w:val="00EE4A13"/>
    <w:rsid w:val="00EE4A70"/>
    <w:rsid w:val="00EE4CEB"/>
    <w:rsid w:val="00EE51C1"/>
    <w:rsid w:val="00EE5306"/>
    <w:rsid w:val="00EE54E6"/>
    <w:rsid w:val="00EE5592"/>
    <w:rsid w:val="00EE5960"/>
    <w:rsid w:val="00EE5AD8"/>
    <w:rsid w:val="00EE5F4A"/>
    <w:rsid w:val="00EE5FFE"/>
    <w:rsid w:val="00EE639E"/>
    <w:rsid w:val="00EE676E"/>
    <w:rsid w:val="00EE6BEA"/>
    <w:rsid w:val="00EE7041"/>
    <w:rsid w:val="00EE729C"/>
    <w:rsid w:val="00EE7498"/>
    <w:rsid w:val="00EE75BD"/>
    <w:rsid w:val="00EE7750"/>
    <w:rsid w:val="00EE77C3"/>
    <w:rsid w:val="00EE791F"/>
    <w:rsid w:val="00EE7BC6"/>
    <w:rsid w:val="00EF001C"/>
    <w:rsid w:val="00EF00BE"/>
    <w:rsid w:val="00EF01B2"/>
    <w:rsid w:val="00EF03EF"/>
    <w:rsid w:val="00EF0929"/>
    <w:rsid w:val="00EF0EF0"/>
    <w:rsid w:val="00EF1506"/>
    <w:rsid w:val="00EF1861"/>
    <w:rsid w:val="00EF1991"/>
    <w:rsid w:val="00EF1B7E"/>
    <w:rsid w:val="00EF1D53"/>
    <w:rsid w:val="00EF2A76"/>
    <w:rsid w:val="00EF2AF9"/>
    <w:rsid w:val="00EF3152"/>
    <w:rsid w:val="00EF339A"/>
    <w:rsid w:val="00EF33F8"/>
    <w:rsid w:val="00EF3544"/>
    <w:rsid w:val="00EF3847"/>
    <w:rsid w:val="00EF3DAC"/>
    <w:rsid w:val="00EF414A"/>
    <w:rsid w:val="00EF4159"/>
    <w:rsid w:val="00EF42DD"/>
    <w:rsid w:val="00EF4390"/>
    <w:rsid w:val="00EF43BA"/>
    <w:rsid w:val="00EF4753"/>
    <w:rsid w:val="00EF5281"/>
    <w:rsid w:val="00EF5426"/>
    <w:rsid w:val="00EF57DA"/>
    <w:rsid w:val="00EF5DA9"/>
    <w:rsid w:val="00EF66A1"/>
    <w:rsid w:val="00EF6D31"/>
    <w:rsid w:val="00EF706C"/>
    <w:rsid w:val="00EF750C"/>
    <w:rsid w:val="00EF7790"/>
    <w:rsid w:val="00EF78B6"/>
    <w:rsid w:val="00EF7AD6"/>
    <w:rsid w:val="00EF7F23"/>
    <w:rsid w:val="00EF7F7C"/>
    <w:rsid w:val="00F00410"/>
    <w:rsid w:val="00F0056B"/>
    <w:rsid w:val="00F00A7A"/>
    <w:rsid w:val="00F00B70"/>
    <w:rsid w:val="00F00E85"/>
    <w:rsid w:val="00F0124A"/>
    <w:rsid w:val="00F012C9"/>
    <w:rsid w:val="00F01517"/>
    <w:rsid w:val="00F01714"/>
    <w:rsid w:val="00F01866"/>
    <w:rsid w:val="00F01894"/>
    <w:rsid w:val="00F01DC8"/>
    <w:rsid w:val="00F01E60"/>
    <w:rsid w:val="00F01EAE"/>
    <w:rsid w:val="00F0204B"/>
    <w:rsid w:val="00F02273"/>
    <w:rsid w:val="00F02393"/>
    <w:rsid w:val="00F024E8"/>
    <w:rsid w:val="00F0254B"/>
    <w:rsid w:val="00F028F8"/>
    <w:rsid w:val="00F02ED7"/>
    <w:rsid w:val="00F02EE4"/>
    <w:rsid w:val="00F0378E"/>
    <w:rsid w:val="00F03ADA"/>
    <w:rsid w:val="00F040AD"/>
    <w:rsid w:val="00F048A6"/>
    <w:rsid w:val="00F049AF"/>
    <w:rsid w:val="00F04FFF"/>
    <w:rsid w:val="00F05817"/>
    <w:rsid w:val="00F058C5"/>
    <w:rsid w:val="00F05B1C"/>
    <w:rsid w:val="00F0612B"/>
    <w:rsid w:val="00F0628F"/>
    <w:rsid w:val="00F06427"/>
    <w:rsid w:val="00F064EE"/>
    <w:rsid w:val="00F06940"/>
    <w:rsid w:val="00F06A43"/>
    <w:rsid w:val="00F06E31"/>
    <w:rsid w:val="00F06F8C"/>
    <w:rsid w:val="00F07121"/>
    <w:rsid w:val="00F07370"/>
    <w:rsid w:val="00F07B90"/>
    <w:rsid w:val="00F100F7"/>
    <w:rsid w:val="00F10504"/>
    <w:rsid w:val="00F10560"/>
    <w:rsid w:val="00F10635"/>
    <w:rsid w:val="00F1078D"/>
    <w:rsid w:val="00F108B0"/>
    <w:rsid w:val="00F10AA8"/>
    <w:rsid w:val="00F10D48"/>
    <w:rsid w:val="00F10E1F"/>
    <w:rsid w:val="00F112A6"/>
    <w:rsid w:val="00F11376"/>
    <w:rsid w:val="00F1148C"/>
    <w:rsid w:val="00F11552"/>
    <w:rsid w:val="00F121EA"/>
    <w:rsid w:val="00F123B4"/>
    <w:rsid w:val="00F12438"/>
    <w:rsid w:val="00F1267D"/>
    <w:rsid w:val="00F12814"/>
    <w:rsid w:val="00F128D7"/>
    <w:rsid w:val="00F129CB"/>
    <w:rsid w:val="00F12A2A"/>
    <w:rsid w:val="00F12BCE"/>
    <w:rsid w:val="00F12D34"/>
    <w:rsid w:val="00F12E0D"/>
    <w:rsid w:val="00F12E25"/>
    <w:rsid w:val="00F12FAA"/>
    <w:rsid w:val="00F130B7"/>
    <w:rsid w:val="00F131D8"/>
    <w:rsid w:val="00F13228"/>
    <w:rsid w:val="00F13376"/>
    <w:rsid w:val="00F133A7"/>
    <w:rsid w:val="00F13638"/>
    <w:rsid w:val="00F1395D"/>
    <w:rsid w:val="00F13D19"/>
    <w:rsid w:val="00F13D98"/>
    <w:rsid w:val="00F13E3A"/>
    <w:rsid w:val="00F13F97"/>
    <w:rsid w:val="00F14065"/>
    <w:rsid w:val="00F14095"/>
    <w:rsid w:val="00F1410C"/>
    <w:rsid w:val="00F14437"/>
    <w:rsid w:val="00F144BA"/>
    <w:rsid w:val="00F1457B"/>
    <w:rsid w:val="00F145D1"/>
    <w:rsid w:val="00F1474A"/>
    <w:rsid w:val="00F14A52"/>
    <w:rsid w:val="00F14B9B"/>
    <w:rsid w:val="00F15037"/>
    <w:rsid w:val="00F15098"/>
    <w:rsid w:val="00F153AA"/>
    <w:rsid w:val="00F153DC"/>
    <w:rsid w:val="00F1543A"/>
    <w:rsid w:val="00F15451"/>
    <w:rsid w:val="00F154C1"/>
    <w:rsid w:val="00F15666"/>
    <w:rsid w:val="00F15C12"/>
    <w:rsid w:val="00F15DC7"/>
    <w:rsid w:val="00F16134"/>
    <w:rsid w:val="00F16224"/>
    <w:rsid w:val="00F1647E"/>
    <w:rsid w:val="00F166E6"/>
    <w:rsid w:val="00F16949"/>
    <w:rsid w:val="00F16CE3"/>
    <w:rsid w:val="00F17039"/>
    <w:rsid w:val="00F1763F"/>
    <w:rsid w:val="00F17660"/>
    <w:rsid w:val="00F17B9B"/>
    <w:rsid w:val="00F17C3B"/>
    <w:rsid w:val="00F17C85"/>
    <w:rsid w:val="00F17CD1"/>
    <w:rsid w:val="00F17EE1"/>
    <w:rsid w:val="00F17FD9"/>
    <w:rsid w:val="00F2009F"/>
    <w:rsid w:val="00F20812"/>
    <w:rsid w:val="00F2093A"/>
    <w:rsid w:val="00F20E62"/>
    <w:rsid w:val="00F20F5F"/>
    <w:rsid w:val="00F20F66"/>
    <w:rsid w:val="00F21079"/>
    <w:rsid w:val="00F21345"/>
    <w:rsid w:val="00F2171C"/>
    <w:rsid w:val="00F21AE5"/>
    <w:rsid w:val="00F21B4D"/>
    <w:rsid w:val="00F21FAD"/>
    <w:rsid w:val="00F22025"/>
    <w:rsid w:val="00F223B9"/>
    <w:rsid w:val="00F22611"/>
    <w:rsid w:val="00F228FE"/>
    <w:rsid w:val="00F2296B"/>
    <w:rsid w:val="00F229BE"/>
    <w:rsid w:val="00F22C48"/>
    <w:rsid w:val="00F22D53"/>
    <w:rsid w:val="00F23067"/>
    <w:rsid w:val="00F230A7"/>
    <w:rsid w:val="00F23109"/>
    <w:rsid w:val="00F231AB"/>
    <w:rsid w:val="00F2329A"/>
    <w:rsid w:val="00F232CF"/>
    <w:rsid w:val="00F233C9"/>
    <w:rsid w:val="00F23487"/>
    <w:rsid w:val="00F23493"/>
    <w:rsid w:val="00F23536"/>
    <w:rsid w:val="00F23F3D"/>
    <w:rsid w:val="00F24055"/>
    <w:rsid w:val="00F24197"/>
    <w:rsid w:val="00F24B03"/>
    <w:rsid w:val="00F24D62"/>
    <w:rsid w:val="00F256DA"/>
    <w:rsid w:val="00F259EA"/>
    <w:rsid w:val="00F25CF5"/>
    <w:rsid w:val="00F26211"/>
    <w:rsid w:val="00F2641B"/>
    <w:rsid w:val="00F26440"/>
    <w:rsid w:val="00F2670D"/>
    <w:rsid w:val="00F2682A"/>
    <w:rsid w:val="00F26BFB"/>
    <w:rsid w:val="00F26C28"/>
    <w:rsid w:val="00F26DEC"/>
    <w:rsid w:val="00F26E36"/>
    <w:rsid w:val="00F26F9F"/>
    <w:rsid w:val="00F26FC8"/>
    <w:rsid w:val="00F27207"/>
    <w:rsid w:val="00F278CD"/>
    <w:rsid w:val="00F27C77"/>
    <w:rsid w:val="00F30363"/>
    <w:rsid w:val="00F303A9"/>
    <w:rsid w:val="00F303C1"/>
    <w:rsid w:val="00F30494"/>
    <w:rsid w:val="00F3088C"/>
    <w:rsid w:val="00F308DD"/>
    <w:rsid w:val="00F30BDF"/>
    <w:rsid w:val="00F310CF"/>
    <w:rsid w:val="00F312A4"/>
    <w:rsid w:val="00F3158E"/>
    <w:rsid w:val="00F31DFB"/>
    <w:rsid w:val="00F31E4C"/>
    <w:rsid w:val="00F32152"/>
    <w:rsid w:val="00F323B1"/>
    <w:rsid w:val="00F32685"/>
    <w:rsid w:val="00F3287F"/>
    <w:rsid w:val="00F33187"/>
    <w:rsid w:val="00F332DC"/>
    <w:rsid w:val="00F332F1"/>
    <w:rsid w:val="00F33AF8"/>
    <w:rsid w:val="00F33F26"/>
    <w:rsid w:val="00F34133"/>
    <w:rsid w:val="00F34153"/>
    <w:rsid w:val="00F34429"/>
    <w:rsid w:val="00F34635"/>
    <w:rsid w:val="00F3479C"/>
    <w:rsid w:val="00F34AEA"/>
    <w:rsid w:val="00F34D8F"/>
    <w:rsid w:val="00F34F49"/>
    <w:rsid w:val="00F34FC7"/>
    <w:rsid w:val="00F35481"/>
    <w:rsid w:val="00F35505"/>
    <w:rsid w:val="00F356B6"/>
    <w:rsid w:val="00F35DAF"/>
    <w:rsid w:val="00F35F22"/>
    <w:rsid w:val="00F36002"/>
    <w:rsid w:val="00F36190"/>
    <w:rsid w:val="00F36955"/>
    <w:rsid w:val="00F37300"/>
    <w:rsid w:val="00F37730"/>
    <w:rsid w:val="00F37F7A"/>
    <w:rsid w:val="00F4004B"/>
    <w:rsid w:val="00F4031F"/>
    <w:rsid w:val="00F404C7"/>
    <w:rsid w:val="00F405CB"/>
    <w:rsid w:val="00F40695"/>
    <w:rsid w:val="00F4083E"/>
    <w:rsid w:val="00F40D86"/>
    <w:rsid w:val="00F40FCE"/>
    <w:rsid w:val="00F41098"/>
    <w:rsid w:val="00F41187"/>
    <w:rsid w:val="00F413BC"/>
    <w:rsid w:val="00F41611"/>
    <w:rsid w:val="00F416D7"/>
    <w:rsid w:val="00F416EC"/>
    <w:rsid w:val="00F41806"/>
    <w:rsid w:val="00F419B0"/>
    <w:rsid w:val="00F419D9"/>
    <w:rsid w:val="00F41B05"/>
    <w:rsid w:val="00F41E71"/>
    <w:rsid w:val="00F42249"/>
    <w:rsid w:val="00F4274B"/>
    <w:rsid w:val="00F427B7"/>
    <w:rsid w:val="00F42D3E"/>
    <w:rsid w:val="00F42E0E"/>
    <w:rsid w:val="00F4315B"/>
    <w:rsid w:val="00F43205"/>
    <w:rsid w:val="00F4323D"/>
    <w:rsid w:val="00F43362"/>
    <w:rsid w:val="00F433A7"/>
    <w:rsid w:val="00F43664"/>
    <w:rsid w:val="00F438AB"/>
    <w:rsid w:val="00F43D48"/>
    <w:rsid w:val="00F43EBC"/>
    <w:rsid w:val="00F444F3"/>
    <w:rsid w:val="00F444FC"/>
    <w:rsid w:val="00F4467E"/>
    <w:rsid w:val="00F44864"/>
    <w:rsid w:val="00F44A45"/>
    <w:rsid w:val="00F44B18"/>
    <w:rsid w:val="00F4522A"/>
    <w:rsid w:val="00F45661"/>
    <w:rsid w:val="00F4580A"/>
    <w:rsid w:val="00F4581C"/>
    <w:rsid w:val="00F45830"/>
    <w:rsid w:val="00F45B74"/>
    <w:rsid w:val="00F45DC7"/>
    <w:rsid w:val="00F45FE2"/>
    <w:rsid w:val="00F46963"/>
    <w:rsid w:val="00F46F8F"/>
    <w:rsid w:val="00F476D2"/>
    <w:rsid w:val="00F479B8"/>
    <w:rsid w:val="00F47A62"/>
    <w:rsid w:val="00F47B14"/>
    <w:rsid w:val="00F5029A"/>
    <w:rsid w:val="00F50516"/>
    <w:rsid w:val="00F505C2"/>
    <w:rsid w:val="00F507AB"/>
    <w:rsid w:val="00F50E28"/>
    <w:rsid w:val="00F50F60"/>
    <w:rsid w:val="00F5103F"/>
    <w:rsid w:val="00F51285"/>
    <w:rsid w:val="00F51402"/>
    <w:rsid w:val="00F5161E"/>
    <w:rsid w:val="00F516B6"/>
    <w:rsid w:val="00F51851"/>
    <w:rsid w:val="00F5198C"/>
    <w:rsid w:val="00F51A65"/>
    <w:rsid w:val="00F51AA3"/>
    <w:rsid w:val="00F51C7D"/>
    <w:rsid w:val="00F51E04"/>
    <w:rsid w:val="00F51E0C"/>
    <w:rsid w:val="00F527FB"/>
    <w:rsid w:val="00F52ADD"/>
    <w:rsid w:val="00F52B64"/>
    <w:rsid w:val="00F52C5B"/>
    <w:rsid w:val="00F52E83"/>
    <w:rsid w:val="00F53152"/>
    <w:rsid w:val="00F53245"/>
    <w:rsid w:val="00F5348D"/>
    <w:rsid w:val="00F53570"/>
    <w:rsid w:val="00F536CA"/>
    <w:rsid w:val="00F53782"/>
    <w:rsid w:val="00F538C3"/>
    <w:rsid w:val="00F53954"/>
    <w:rsid w:val="00F53E1A"/>
    <w:rsid w:val="00F54187"/>
    <w:rsid w:val="00F5430E"/>
    <w:rsid w:val="00F54355"/>
    <w:rsid w:val="00F543A8"/>
    <w:rsid w:val="00F54421"/>
    <w:rsid w:val="00F5447A"/>
    <w:rsid w:val="00F54571"/>
    <w:rsid w:val="00F54710"/>
    <w:rsid w:val="00F5497D"/>
    <w:rsid w:val="00F54A45"/>
    <w:rsid w:val="00F55387"/>
    <w:rsid w:val="00F55639"/>
    <w:rsid w:val="00F55A4B"/>
    <w:rsid w:val="00F55D28"/>
    <w:rsid w:val="00F56724"/>
    <w:rsid w:val="00F56781"/>
    <w:rsid w:val="00F56913"/>
    <w:rsid w:val="00F56CBF"/>
    <w:rsid w:val="00F56D6C"/>
    <w:rsid w:val="00F57472"/>
    <w:rsid w:val="00F575BE"/>
    <w:rsid w:val="00F575D4"/>
    <w:rsid w:val="00F57D45"/>
    <w:rsid w:val="00F6006C"/>
    <w:rsid w:val="00F6009D"/>
    <w:rsid w:val="00F6022A"/>
    <w:rsid w:val="00F60546"/>
    <w:rsid w:val="00F60705"/>
    <w:rsid w:val="00F60B0C"/>
    <w:rsid w:val="00F60F16"/>
    <w:rsid w:val="00F60F77"/>
    <w:rsid w:val="00F611E4"/>
    <w:rsid w:val="00F61E3D"/>
    <w:rsid w:val="00F61EAA"/>
    <w:rsid w:val="00F622CD"/>
    <w:rsid w:val="00F6266B"/>
    <w:rsid w:val="00F62841"/>
    <w:rsid w:val="00F62CA6"/>
    <w:rsid w:val="00F62DEE"/>
    <w:rsid w:val="00F634EB"/>
    <w:rsid w:val="00F634FF"/>
    <w:rsid w:val="00F63B25"/>
    <w:rsid w:val="00F63E5C"/>
    <w:rsid w:val="00F6457B"/>
    <w:rsid w:val="00F64A66"/>
    <w:rsid w:val="00F64FEA"/>
    <w:rsid w:val="00F65226"/>
    <w:rsid w:val="00F652F7"/>
    <w:rsid w:val="00F65532"/>
    <w:rsid w:val="00F655A8"/>
    <w:rsid w:val="00F65D6D"/>
    <w:rsid w:val="00F65DD0"/>
    <w:rsid w:val="00F6608C"/>
    <w:rsid w:val="00F66350"/>
    <w:rsid w:val="00F66609"/>
    <w:rsid w:val="00F666C9"/>
    <w:rsid w:val="00F66C24"/>
    <w:rsid w:val="00F66E67"/>
    <w:rsid w:val="00F6714A"/>
    <w:rsid w:val="00F67513"/>
    <w:rsid w:val="00F67846"/>
    <w:rsid w:val="00F67954"/>
    <w:rsid w:val="00F67B99"/>
    <w:rsid w:val="00F67FD7"/>
    <w:rsid w:val="00F701B5"/>
    <w:rsid w:val="00F70451"/>
    <w:rsid w:val="00F705BA"/>
    <w:rsid w:val="00F705C2"/>
    <w:rsid w:val="00F70818"/>
    <w:rsid w:val="00F7091B"/>
    <w:rsid w:val="00F70D53"/>
    <w:rsid w:val="00F711BD"/>
    <w:rsid w:val="00F716DC"/>
    <w:rsid w:val="00F717E5"/>
    <w:rsid w:val="00F71A3E"/>
    <w:rsid w:val="00F71A95"/>
    <w:rsid w:val="00F71C81"/>
    <w:rsid w:val="00F71DF1"/>
    <w:rsid w:val="00F72175"/>
    <w:rsid w:val="00F72463"/>
    <w:rsid w:val="00F72A99"/>
    <w:rsid w:val="00F72ACA"/>
    <w:rsid w:val="00F72B02"/>
    <w:rsid w:val="00F730BA"/>
    <w:rsid w:val="00F7329F"/>
    <w:rsid w:val="00F734C0"/>
    <w:rsid w:val="00F73667"/>
    <w:rsid w:val="00F7379F"/>
    <w:rsid w:val="00F73D50"/>
    <w:rsid w:val="00F73D86"/>
    <w:rsid w:val="00F73E36"/>
    <w:rsid w:val="00F73EC1"/>
    <w:rsid w:val="00F746AE"/>
    <w:rsid w:val="00F747E7"/>
    <w:rsid w:val="00F749D3"/>
    <w:rsid w:val="00F753BE"/>
    <w:rsid w:val="00F75571"/>
    <w:rsid w:val="00F75979"/>
    <w:rsid w:val="00F75A27"/>
    <w:rsid w:val="00F75A52"/>
    <w:rsid w:val="00F75DA0"/>
    <w:rsid w:val="00F75E3E"/>
    <w:rsid w:val="00F75E93"/>
    <w:rsid w:val="00F75EA8"/>
    <w:rsid w:val="00F75F3E"/>
    <w:rsid w:val="00F760C3"/>
    <w:rsid w:val="00F7635D"/>
    <w:rsid w:val="00F763B2"/>
    <w:rsid w:val="00F76408"/>
    <w:rsid w:val="00F770AD"/>
    <w:rsid w:val="00F77337"/>
    <w:rsid w:val="00F773B5"/>
    <w:rsid w:val="00F801B4"/>
    <w:rsid w:val="00F8037A"/>
    <w:rsid w:val="00F807F5"/>
    <w:rsid w:val="00F80858"/>
    <w:rsid w:val="00F80F14"/>
    <w:rsid w:val="00F81302"/>
    <w:rsid w:val="00F816EB"/>
    <w:rsid w:val="00F81C06"/>
    <w:rsid w:val="00F81EE1"/>
    <w:rsid w:val="00F81F60"/>
    <w:rsid w:val="00F824C9"/>
    <w:rsid w:val="00F82507"/>
    <w:rsid w:val="00F8260B"/>
    <w:rsid w:val="00F82844"/>
    <w:rsid w:val="00F82D29"/>
    <w:rsid w:val="00F8303E"/>
    <w:rsid w:val="00F8304A"/>
    <w:rsid w:val="00F8334B"/>
    <w:rsid w:val="00F83388"/>
    <w:rsid w:val="00F83399"/>
    <w:rsid w:val="00F83456"/>
    <w:rsid w:val="00F8350F"/>
    <w:rsid w:val="00F83A60"/>
    <w:rsid w:val="00F83E5D"/>
    <w:rsid w:val="00F83F41"/>
    <w:rsid w:val="00F83FE4"/>
    <w:rsid w:val="00F84364"/>
    <w:rsid w:val="00F8436A"/>
    <w:rsid w:val="00F84450"/>
    <w:rsid w:val="00F844F3"/>
    <w:rsid w:val="00F84640"/>
    <w:rsid w:val="00F8469A"/>
    <w:rsid w:val="00F84B21"/>
    <w:rsid w:val="00F84FFA"/>
    <w:rsid w:val="00F853B5"/>
    <w:rsid w:val="00F85625"/>
    <w:rsid w:val="00F859D1"/>
    <w:rsid w:val="00F85A13"/>
    <w:rsid w:val="00F85A2F"/>
    <w:rsid w:val="00F86304"/>
    <w:rsid w:val="00F86341"/>
    <w:rsid w:val="00F8635C"/>
    <w:rsid w:val="00F86646"/>
    <w:rsid w:val="00F866F7"/>
    <w:rsid w:val="00F86BE2"/>
    <w:rsid w:val="00F87259"/>
    <w:rsid w:val="00F9005F"/>
    <w:rsid w:val="00F90258"/>
    <w:rsid w:val="00F90407"/>
    <w:rsid w:val="00F90507"/>
    <w:rsid w:val="00F90B39"/>
    <w:rsid w:val="00F9117B"/>
    <w:rsid w:val="00F9133A"/>
    <w:rsid w:val="00F913EB"/>
    <w:rsid w:val="00F917EF"/>
    <w:rsid w:val="00F919F8"/>
    <w:rsid w:val="00F91EC0"/>
    <w:rsid w:val="00F91FBA"/>
    <w:rsid w:val="00F9247A"/>
    <w:rsid w:val="00F9261D"/>
    <w:rsid w:val="00F9274A"/>
    <w:rsid w:val="00F9277D"/>
    <w:rsid w:val="00F92AAC"/>
    <w:rsid w:val="00F933C1"/>
    <w:rsid w:val="00F934FD"/>
    <w:rsid w:val="00F93E21"/>
    <w:rsid w:val="00F9420E"/>
    <w:rsid w:val="00F94718"/>
    <w:rsid w:val="00F94E7C"/>
    <w:rsid w:val="00F951BF"/>
    <w:rsid w:val="00F951EB"/>
    <w:rsid w:val="00F954BB"/>
    <w:rsid w:val="00F956A8"/>
    <w:rsid w:val="00F95DC2"/>
    <w:rsid w:val="00F962A0"/>
    <w:rsid w:val="00F96345"/>
    <w:rsid w:val="00F96808"/>
    <w:rsid w:val="00F9696F"/>
    <w:rsid w:val="00F96AEF"/>
    <w:rsid w:val="00F96F98"/>
    <w:rsid w:val="00F9733F"/>
    <w:rsid w:val="00F973FE"/>
    <w:rsid w:val="00F97561"/>
    <w:rsid w:val="00F97681"/>
    <w:rsid w:val="00F977B6"/>
    <w:rsid w:val="00F97983"/>
    <w:rsid w:val="00FA0440"/>
    <w:rsid w:val="00FA06A7"/>
    <w:rsid w:val="00FA06AD"/>
    <w:rsid w:val="00FA06E3"/>
    <w:rsid w:val="00FA0E03"/>
    <w:rsid w:val="00FA1089"/>
    <w:rsid w:val="00FA125F"/>
    <w:rsid w:val="00FA1329"/>
    <w:rsid w:val="00FA1398"/>
    <w:rsid w:val="00FA1435"/>
    <w:rsid w:val="00FA19E6"/>
    <w:rsid w:val="00FA1A94"/>
    <w:rsid w:val="00FA1BF4"/>
    <w:rsid w:val="00FA24A9"/>
    <w:rsid w:val="00FA254A"/>
    <w:rsid w:val="00FA25D4"/>
    <w:rsid w:val="00FA2655"/>
    <w:rsid w:val="00FA2975"/>
    <w:rsid w:val="00FA2A40"/>
    <w:rsid w:val="00FA2A4C"/>
    <w:rsid w:val="00FA2B62"/>
    <w:rsid w:val="00FA2C9A"/>
    <w:rsid w:val="00FA2DB8"/>
    <w:rsid w:val="00FA2E43"/>
    <w:rsid w:val="00FA2FCB"/>
    <w:rsid w:val="00FA3031"/>
    <w:rsid w:val="00FA31B6"/>
    <w:rsid w:val="00FA376F"/>
    <w:rsid w:val="00FA3A99"/>
    <w:rsid w:val="00FA3CD6"/>
    <w:rsid w:val="00FA435C"/>
    <w:rsid w:val="00FA4462"/>
    <w:rsid w:val="00FA44E4"/>
    <w:rsid w:val="00FA44EE"/>
    <w:rsid w:val="00FA454D"/>
    <w:rsid w:val="00FA45E2"/>
    <w:rsid w:val="00FA4616"/>
    <w:rsid w:val="00FA4734"/>
    <w:rsid w:val="00FA4CE2"/>
    <w:rsid w:val="00FA4D67"/>
    <w:rsid w:val="00FA510F"/>
    <w:rsid w:val="00FA51E9"/>
    <w:rsid w:val="00FA5382"/>
    <w:rsid w:val="00FA551F"/>
    <w:rsid w:val="00FA5548"/>
    <w:rsid w:val="00FA5696"/>
    <w:rsid w:val="00FA5A97"/>
    <w:rsid w:val="00FA5DCB"/>
    <w:rsid w:val="00FA5DED"/>
    <w:rsid w:val="00FA603F"/>
    <w:rsid w:val="00FA6184"/>
    <w:rsid w:val="00FA61B8"/>
    <w:rsid w:val="00FA693D"/>
    <w:rsid w:val="00FA6C09"/>
    <w:rsid w:val="00FA73B3"/>
    <w:rsid w:val="00FA73F5"/>
    <w:rsid w:val="00FA753A"/>
    <w:rsid w:val="00FA759F"/>
    <w:rsid w:val="00FA76A4"/>
    <w:rsid w:val="00FA76E6"/>
    <w:rsid w:val="00FA7A19"/>
    <w:rsid w:val="00FA7C94"/>
    <w:rsid w:val="00FA7CDD"/>
    <w:rsid w:val="00FA7EE3"/>
    <w:rsid w:val="00FA7FDF"/>
    <w:rsid w:val="00FB02BB"/>
    <w:rsid w:val="00FB03BF"/>
    <w:rsid w:val="00FB03CC"/>
    <w:rsid w:val="00FB03D3"/>
    <w:rsid w:val="00FB0726"/>
    <w:rsid w:val="00FB07AF"/>
    <w:rsid w:val="00FB09D5"/>
    <w:rsid w:val="00FB0BCF"/>
    <w:rsid w:val="00FB0D69"/>
    <w:rsid w:val="00FB1136"/>
    <w:rsid w:val="00FB12A9"/>
    <w:rsid w:val="00FB1703"/>
    <w:rsid w:val="00FB1719"/>
    <w:rsid w:val="00FB1721"/>
    <w:rsid w:val="00FB187C"/>
    <w:rsid w:val="00FB18F0"/>
    <w:rsid w:val="00FB19D8"/>
    <w:rsid w:val="00FB1F3D"/>
    <w:rsid w:val="00FB27CF"/>
    <w:rsid w:val="00FB2895"/>
    <w:rsid w:val="00FB2CCD"/>
    <w:rsid w:val="00FB3127"/>
    <w:rsid w:val="00FB3479"/>
    <w:rsid w:val="00FB3764"/>
    <w:rsid w:val="00FB3DCB"/>
    <w:rsid w:val="00FB443C"/>
    <w:rsid w:val="00FB4534"/>
    <w:rsid w:val="00FB47BC"/>
    <w:rsid w:val="00FB499D"/>
    <w:rsid w:val="00FB4BDF"/>
    <w:rsid w:val="00FB4E8B"/>
    <w:rsid w:val="00FB50A6"/>
    <w:rsid w:val="00FB53CB"/>
    <w:rsid w:val="00FB551F"/>
    <w:rsid w:val="00FB5623"/>
    <w:rsid w:val="00FB5935"/>
    <w:rsid w:val="00FB5C91"/>
    <w:rsid w:val="00FB6146"/>
    <w:rsid w:val="00FB61CB"/>
    <w:rsid w:val="00FB63E2"/>
    <w:rsid w:val="00FB66EA"/>
    <w:rsid w:val="00FB67EC"/>
    <w:rsid w:val="00FB6BDC"/>
    <w:rsid w:val="00FB6D4F"/>
    <w:rsid w:val="00FB70BF"/>
    <w:rsid w:val="00FB70D1"/>
    <w:rsid w:val="00FB736C"/>
    <w:rsid w:val="00FB7606"/>
    <w:rsid w:val="00FB77ED"/>
    <w:rsid w:val="00FB788D"/>
    <w:rsid w:val="00FB78F6"/>
    <w:rsid w:val="00FB790E"/>
    <w:rsid w:val="00FB7A8E"/>
    <w:rsid w:val="00FB7B16"/>
    <w:rsid w:val="00FB7BFD"/>
    <w:rsid w:val="00FB7CA6"/>
    <w:rsid w:val="00FB7E31"/>
    <w:rsid w:val="00FC0451"/>
    <w:rsid w:val="00FC04A6"/>
    <w:rsid w:val="00FC05E3"/>
    <w:rsid w:val="00FC08FA"/>
    <w:rsid w:val="00FC0EB5"/>
    <w:rsid w:val="00FC107F"/>
    <w:rsid w:val="00FC153A"/>
    <w:rsid w:val="00FC154F"/>
    <w:rsid w:val="00FC1906"/>
    <w:rsid w:val="00FC1C04"/>
    <w:rsid w:val="00FC2286"/>
    <w:rsid w:val="00FC22F7"/>
    <w:rsid w:val="00FC245F"/>
    <w:rsid w:val="00FC2539"/>
    <w:rsid w:val="00FC27A5"/>
    <w:rsid w:val="00FC27F5"/>
    <w:rsid w:val="00FC294F"/>
    <w:rsid w:val="00FC2A74"/>
    <w:rsid w:val="00FC2B21"/>
    <w:rsid w:val="00FC331C"/>
    <w:rsid w:val="00FC3948"/>
    <w:rsid w:val="00FC3972"/>
    <w:rsid w:val="00FC3BE0"/>
    <w:rsid w:val="00FC4274"/>
    <w:rsid w:val="00FC45F9"/>
    <w:rsid w:val="00FC480B"/>
    <w:rsid w:val="00FC4A7B"/>
    <w:rsid w:val="00FC4D62"/>
    <w:rsid w:val="00FC4F9D"/>
    <w:rsid w:val="00FC5013"/>
    <w:rsid w:val="00FC516A"/>
    <w:rsid w:val="00FC5A1B"/>
    <w:rsid w:val="00FC5D47"/>
    <w:rsid w:val="00FC6183"/>
    <w:rsid w:val="00FC63E7"/>
    <w:rsid w:val="00FC68CB"/>
    <w:rsid w:val="00FC6989"/>
    <w:rsid w:val="00FC6CC7"/>
    <w:rsid w:val="00FC6D87"/>
    <w:rsid w:val="00FC6EF5"/>
    <w:rsid w:val="00FC70FE"/>
    <w:rsid w:val="00FC722D"/>
    <w:rsid w:val="00FC769E"/>
    <w:rsid w:val="00FC77F3"/>
    <w:rsid w:val="00FC7889"/>
    <w:rsid w:val="00FC7E45"/>
    <w:rsid w:val="00FC7FAD"/>
    <w:rsid w:val="00FD0122"/>
    <w:rsid w:val="00FD066F"/>
    <w:rsid w:val="00FD0F56"/>
    <w:rsid w:val="00FD1027"/>
    <w:rsid w:val="00FD10B7"/>
    <w:rsid w:val="00FD13B3"/>
    <w:rsid w:val="00FD152D"/>
    <w:rsid w:val="00FD18CB"/>
    <w:rsid w:val="00FD1BE7"/>
    <w:rsid w:val="00FD2049"/>
    <w:rsid w:val="00FD2210"/>
    <w:rsid w:val="00FD228C"/>
    <w:rsid w:val="00FD241A"/>
    <w:rsid w:val="00FD246C"/>
    <w:rsid w:val="00FD25B2"/>
    <w:rsid w:val="00FD25D7"/>
    <w:rsid w:val="00FD26FB"/>
    <w:rsid w:val="00FD2806"/>
    <w:rsid w:val="00FD2889"/>
    <w:rsid w:val="00FD2901"/>
    <w:rsid w:val="00FD2C13"/>
    <w:rsid w:val="00FD2C7E"/>
    <w:rsid w:val="00FD2EE9"/>
    <w:rsid w:val="00FD2F89"/>
    <w:rsid w:val="00FD3307"/>
    <w:rsid w:val="00FD339D"/>
    <w:rsid w:val="00FD33C9"/>
    <w:rsid w:val="00FD35FD"/>
    <w:rsid w:val="00FD38D9"/>
    <w:rsid w:val="00FD393E"/>
    <w:rsid w:val="00FD3985"/>
    <w:rsid w:val="00FD3D2D"/>
    <w:rsid w:val="00FD40FB"/>
    <w:rsid w:val="00FD420C"/>
    <w:rsid w:val="00FD4864"/>
    <w:rsid w:val="00FD48C3"/>
    <w:rsid w:val="00FD48C7"/>
    <w:rsid w:val="00FD4A04"/>
    <w:rsid w:val="00FD52E9"/>
    <w:rsid w:val="00FD56F1"/>
    <w:rsid w:val="00FD580B"/>
    <w:rsid w:val="00FD59C5"/>
    <w:rsid w:val="00FD5D33"/>
    <w:rsid w:val="00FD63CF"/>
    <w:rsid w:val="00FD657E"/>
    <w:rsid w:val="00FD65C8"/>
    <w:rsid w:val="00FD68BC"/>
    <w:rsid w:val="00FD6997"/>
    <w:rsid w:val="00FD6BA8"/>
    <w:rsid w:val="00FD6CB5"/>
    <w:rsid w:val="00FD6FDC"/>
    <w:rsid w:val="00FD77DB"/>
    <w:rsid w:val="00FD7DAA"/>
    <w:rsid w:val="00FD7EAD"/>
    <w:rsid w:val="00FE0101"/>
    <w:rsid w:val="00FE02C8"/>
    <w:rsid w:val="00FE091C"/>
    <w:rsid w:val="00FE092B"/>
    <w:rsid w:val="00FE0C7E"/>
    <w:rsid w:val="00FE0D3E"/>
    <w:rsid w:val="00FE142F"/>
    <w:rsid w:val="00FE1490"/>
    <w:rsid w:val="00FE1D71"/>
    <w:rsid w:val="00FE2223"/>
    <w:rsid w:val="00FE2540"/>
    <w:rsid w:val="00FE25FF"/>
    <w:rsid w:val="00FE27BE"/>
    <w:rsid w:val="00FE2AC7"/>
    <w:rsid w:val="00FE2B53"/>
    <w:rsid w:val="00FE2CFB"/>
    <w:rsid w:val="00FE30B8"/>
    <w:rsid w:val="00FE35FD"/>
    <w:rsid w:val="00FE36A7"/>
    <w:rsid w:val="00FE391B"/>
    <w:rsid w:val="00FE3AA4"/>
    <w:rsid w:val="00FE3B0E"/>
    <w:rsid w:val="00FE3B85"/>
    <w:rsid w:val="00FE3BD6"/>
    <w:rsid w:val="00FE3D13"/>
    <w:rsid w:val="00FE3D3C"/>
    <w:rsid w:val="00FE4072"/>
    <w:rsid w:val="00FE40CD"/>
    <w:rsid w:val="00FE43AB"/>
    <w:rsid w:val="00FE4639"/>
    <w:rsid w:val="00FE4765"/>
    <w:rsid w:val="00FE48F8"/>
    <w:rsid w:val="00FE4F0F"/>
    <w:rsid w:val="00FE4F2F"/>
    <w:rsid w:val="00FE5058"/>
    <w:rsid w:val="00FE5397"/>
    <w:rsid w:val="00FE5750"/>
    <w:rsid w:val="00FE57A9"/>
    <w:rsid w:val="00FE5859"/>
    <w:rsid w:val="00FE5A91"/>
    <w:rsid w:val="00FE5AA7"/>
    <w:rsid w:val="00FE5D94"/>
    <w:rsid w:val="00FE5D9D"/>
    <w:rsid w:val="00FE6507"/>
    <w:rsid w:val="00FE6750"/>
    <w:rsid w:val="00FE68A2"/>
    <w:rsid w:val="00FE6993"/>
    <w:rsid w:val="00FE6B87"/>
    <w:rsid w:val="00FE6E46"/>
    <w:rsid w:val="00FE6ED8"/>
    <w:rsid w:val="00FE7016"/>
    <w:rsid w:val="00FE7125"/>
    <w:rsid w:val="00FE735F"/>
    <w:rsid w:val="00FE73A1"/>
    <w:rsid w:val="00FE742C"/>
    <w:rsid w:val="00FE79D3"/>
    <w:rsid w:val="00FE7B1B"/>
    <w:rsid w:val="00FE7EB3"/>
    <w:rsid w:val="00FF0062"/>
    <w:rsid w:val="00FF011C"/>
    <w:rsid w:val="00FF04A2"/>
    <w:rsid w:val="00FF07DE"/>
    <w:rsid w:val="00FF08BB"/>
    <w:rsid w:val="00FF08D4"/>
    <w:rsid w:val="00FF0AE5"/>
    <w:rsid w:val="00FF0AF5"/>
    <w:rsid w:val="00FF0FBE"/>
    <w:rsid w:val="00FF14AF"/>
    <w:rsid w:val="00FF17B2"/>
    <w:rsid w:val="00FF1B49"/>
    <w:rsid w:val="00FF1E14"/>
    <w:rsid w:val="00FF1EAC"/>
    <w:rsid w:val="00FF2127"/>
    <w:rsid w:val="00FF2318"/>
    <w:rsid w:val="00FF2808"/>
    <w:rsid w:val="00FF2F03"/>
    <w:rsid w:val="00FF34C6"/>
    <w:rsid w:val="00FF3537"/>
    <w:rsid w:val="00FF36E7"/>
    <w:rsid w:val="00FF3733"/>
    <w:rsid w:val="00FF3B98"/>
    <w:rsid w:val="00FF3E33"/>
    <w:rsid w:val="00FF41D3"/>
    <w:rsid w:val="00FF44A0"/>
    <w:rsid w:val="00FF46C6"/>
    <w:rsid w:val="00FF47D3"/>
    <w:rsid w:val="00FF4C99"/>
    <w:rsid w:val="00FF4F9C"/>
    <w:rsid w:val="00FF4FD5"/>
    <w:rsid w:val="00FF51B4"/>
    <w:rsid w:val="00FF57AA"/>
    <w:rsid w:val="00FF58D3"/>
    <w:rsid w:val="00FF5A1D"/>
    <w:rsid w:val="00FF5B87"/>
    <w:rsid w:val="00FF61AF"/>
    <w:rsid w:val="00FF62BC"/>
    <w:rsid w:val="00FF632E"/>
    <w:rsid w:val="00FF64DC"/>
    <w:rsid w:val="00FF6799"/>
    <w:rsid w:val="00FF6DD7"/>
    <w:rsid w:val="00FF6F12"/>
    <w:rsid w:val="00FF711C"/>
    <w:rsid w:val="00FF77D0"/>
    <w:rsid w:val="00FF7C19"/>
    <w:rsid w:val="00FF7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1B1DE62"/>
  <w14:defaultImageDpi w14:val="96"/>
  <w15:docId w15:val="{0F5670D0-77B3-4D1C-A3E8-DA31F8841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Junicode" w:eastAsia="Times New Roman" w:hAnsi="Junicode" w:cs="Times New Roman"/>
        <w:sz w:val="21"/>
        <w:szCs w:val="21"/>
        <w:lang w:val="pl-PL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722D26"/>
    <w:pPr>
      <w:tabs>
        <w:tab w:val="left" w:pos="284"/>
      </w:tabs>
      <w:spacing w:before="180" w:after="120" w:line="260" w:lineRule="exact"/>
      <w:contextualSpacing/>
    </w:pPr>
  </w:style>
  <w:style w:type="paragraph" w:styleId="berschrift1">
    <w:name w:val="heading 1"/>
    <w:aliases w:val="AF_Überschrift 1,Überschrift Index"/>
    <w:basedOn w:val="Standard"/>
    <w:next w:val="Standard"/>
    <w:link w:val="berschrift1Zchn"/>
    <w:uiPriority w:val="9"/>
    <w:qFormat/>
    <w:rsid w:val="00C35BE3"/>
    <w:pPr>
      <w:keepNext/>
      <w:spacing w:before="720" w:after="480" w:line="240" w:lineRule="exact"/>
      <w:jc w:val="center"/>
      <w:outlineLvl w:val="0"/>
    </w:pPr>
    <w:rPr>
      <w:rFonts w:ascii="Garamond Premr Pro" w:hAnsi="Garamond Premr Pro"/>
      <w:kern w:val="32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15C12"/>
    <w:pPr>
      <w:keepNext/>
      <w:keepLines/>
      <w:outlineLvl w:val="1"/>
    </w:pPr>
    <w:rPr>
      <w:rFonts w:asciiTheme="majorHAnsi" w:eastAsiaTheme="majorEastAsia" w:hAnsiTheme="majorHAnsi"/>
      <w:color w:val="365F91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9"/>
    <w:qFormat/>
    <w:rsid w:val="00C52A65"/>
    <w:pPr>
      <w:keepNext/>
      <w:tabs>
        <w:tab w:val="left" w:pos="567"/>
        <w:tab w:val="left" w:pos="698"/>
        <w:tab w:val="left" w:pos="851"/>
        <w:tab w:val="center" w:pos="3544"/>
      </w:tabs>
      <w:spacing w:before="800" w:after="227" w:line="276" w:lineRule="auto"/>
      <w:jc w:val="center"/>
      <w:outlineLvl w:val="2"/>
    </w:pPr>
    <w:rPr>
      <w:rFonts w:ascii="Garamond Premr Pro Smbd" w:hAnsi="Garamond Premr Pro Smbd"/>
      <w:bCs/>
      <w:noProof/>
      <w:sz w:val="28"/>
      <w:szCs w:val="28"/>
      <w:lang w:val="en-US"/>
    </w:rPr>
  </w:style>
  <w:style w:type="paragraph" w:styleId="berschrift4">
    <w:name w:val="heading 4"/>
    <w:basedOn w:val="Standard"/>
    <w:next w:val="Standard"/>
    <w:link w:val="berschrift4Zchn"/>
    <w:uiPriority w:val="99"/>
    <w:qFormat/>
    <w:rsid w:val="00C35BE3"/>
    <w:pPr>
      <w:keepNext/>
      <w:spacing w:before="480"/>
      <w:jc w:val="center"/>
      <w:outlineLvl w:val="3"/>
    </w:pPr>
    <w:rPr>
      <w:rFonts w:ascii="Garamond Premr Pro Smbd" w:hAnsi="Garamond Premr Pro Smbd"/>
      <w:bCs/>
      <w:sz w:val="24"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C35BE3"/>
    <w:pPr>
      <w:tabs>
        <w:tab w:val="clear" w:pos="284"/>
        <w:tab w:val="left" w:pos="709"/>
        <w:tab w:val="left" w:pos="2835"/>
      </w:tabs>
      <w:spacing w:before="480" w:after="240"/>
      <w:ind w:left="2835" w:hanging="2835"/>
      <w:outlineLvl w:val="4"/>
    </w:pPr>
    <w:rPr>
      <w:rFonts w:ascii="Garamond Premr Pro Smbd" w:hAnsi="Garamond Premr Pro Smbd"/>
      <w:bCs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AF_Überschrift 1 Zchn,Überschrift Index Zchn"/>
    <w:basedOn w:val="Absatz-Standardschriftart"/>
    <w:link w:val="berschrift1"/>
    <w:uiPriority w:val="9"/>
    <w:rsid w:val="00C35BE3"/>
    <w:rPr>
      <w:rFonts w:ascii="Garamond Premr Pro" w:hAnsi="Garamond Premr Pro"/>
      <w:spacing w:val="3"/>
      <w:kern w:val="32"/>
      <w:sz w:val="32"/>
      <w:lang w:val="de-DE"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15C12"/>
    <w:rPr>
      <w:rFonts w:asciiTheme="majorHAnsi" w:eastAsiaTheme="majorEastAsia" w:hAnsiTheme="majorHAnsi" w:cs="Times New Roman"/>
      <w:color w:val="365F91" w:themeColor="accent1" w:themeShade="BF"/>
      <w:spacing w:val="3"/>
      <w:kern w:val="12"/>
      <w:sz w:val="26"/>
      <w:szCs w:val="26"/>
      <w:lang w:val="de-DE" w:eastAsia="de-DE" w:bidi="he-IL"/>
    </w:rPr>
  </w:style>
  <w:style w:type="character" w:customStyle="1" w:styleId="berschrift3Zchn">
    <w:name w:val="Überschrift 3 Zchn"/>
    <w:basedOn w:val="Absatz-Standardschriftart"/>
    <w:link w:val="berschrift3"/>
    <w:uiPriority w:val="99"/>
    <w:rsid w:val="00C52A65"/>
    <w:rPr>
      <w:rFonts w:ascii="Garamond Premr Pro Smbd" w:hAnsi="Garamond Premr Pro Smbd"/>
      <w:noProof/>
      <w:spacing w:val="3"/>
      <w:kern w:val="12"/>
      <w:sz w:val="28"/>
      <w:lang w:val="en-US" w:eastAsia="de-DE"/>
    </w:rPr>
  </w:style>
  <w:style w:type="character" w:customStyle="1" w:styleId="berschrift4Zchn">
    <w:name w:val="Überschrift 4 Zchn"/>
    <w:basedOn w:val="Absatz-Standardschriftart"/>
    <w:link w:val="berschrift4"/>
    <w:uiPriority w:val="99"/>
    <w:rsid w:val="00C35BE3"/>
    <w:rPr>
      <w:rFonts w:ascii="Garamond Premr Pro Smbd" w:hAnsi="Garamond Premr Pro Smbd"/>
      <w:spacing w:val="3"/>
      <w:kern w:val="12"/>
      <w:sz w:val="20"/>
      <w:lang w:val="de-DE" w:eastAsia="de-DE"/>
    </w:rPr>
  </w:style>
  <w:style w:type="character" w:customStyle="1" w:styleId="berschrift5Zchn">
    <w:name w:val="Überschrift 5 Zchn"/>
    <w:basedOn w:val="Absatz-Standardschriftart"/>
    <w:link w:val="berschrift5"/>
    <w:uiPriority w:val="99"/>
    <w:rsid w:val="00C35BE3"/>
    <w:rPr>
      <w:rFonts w:ascii="Garamond Premr Pro Smbd" w:hAnsi="Garamond Premr Pro Smbd"/>
      <w:spacing w:val="3"/>
      <w:kern w:val="12"/>
      <w:sz w:val="20"/>
      <w:lang w:val="de-DE" w:eastAsia="de-DE"/>
    </w:rPr>
  </w:style>
  <w:style w:type="paragraph" w:customStyle="1" w:styleId="SGBBeschriftungAbb">
    <w:name w:val="SGB_Beschriftung_Abb"/>
    <w:basedOn w:val="SGBStandard"/>
    <w:rsid w:val="00722D26"/>
    <w:pPr>
      <w:spacing w:before="0" w:after="200" w:line="216" w:lineRule="exact"/>
    </w:pPr>
    <w:rPr>
      <w:iCs/>
      <w:sz w:val="18"/>
      <w:szCs w:val="18"/>
    </w:rPr>
  </w:style>
  <w:style w:type="paragraph" w:customStyle="1" w:styleId="SGBVerzeichnisAutorenStil01">
    <w:name w:val="SGB_Verzeichnis_Autoren_Stil_01"/>
    <w:basedOn w:val="SGBStandard"/>
    <w:rsid w:val="002E59A5"/>
    <w:pPr>
      <w:contextualSpacing w:val="0"/>
      <w:jc w:val="left"/>
    </w:pPr>
  </w:style>
  <w:style w:type="paragraph" w:customStyle="1" w:styleId="SGBStandard">
    <w:name w:val="SGB_Standard"/>
    <w:basedOn w:val="Standard"/>
    <w:rsid w:val="000F1782"/>
    <w:rPr>
      <w:lang w:val="de-DE"/>
    </w:rPr>
  </w:style>
  <w:style w:type="character" w:styleId="Seitenzahl">
    <w:name w:val="page number"/>
    <w:basedOn w:val="Absatz-Standardschriftart"/>
    <w:uiPriority w:val="99"/>
    <w:rsid w:val="00C35BE3"/>
    <w:rPr>
      <w:rFonts w:ascii="Linux Libertine" w:hAnsi="Linux Libertine"/>
      <w:sz w:val="21"/>
    </w:rPr>
  </w:style>
  <w:style w:type="paragraph" w:styleId="berarbeitung">
    <w:name w:val="Revision"/>
    <w:hidden/>
    <w:uiPriority w:val="99"/>
    <w:semiHidden/>
    <w:rsid w:val="009B39D5"/>
    <w:pPr>
      <w:spacing w:line="240" w:lineRule="auto"/>
      <w:jc w:val="left"/>
    </w:pPr>
  </w:style>
  <w:style w:type="paragraph" w:customStyle="1" w:styleId="SGBTitel">
    <w:name w:val="SGB_Titel"/>
    <w:basedOn w:val="SGBStandard"/>
    <w:next w:val="SGBStandard"/>
    <w:rsid w:val="002E59A5"/>
    <w:pPr>
      <w:keepNext/>
      <w:spacing w:before="0" w:line="340" w:lineRule="exact"/>
      <w:jc w:val="left"/>
      <w:outlineLvl w:val="0"/>
    </w:pPr>
    <w:rPr>
      <w:rFonts w:ascii="Garamond Premr Pro Smbd" w:hAnsi="Garamond Premr Pro Smbd"/>
      <w:sz w:val="28"/>
    </w:rPr>
  </w:style>
  <w:style w:type="paragraph" w:customStyle="1" w:styleId="SGBTitelAutor">
    <w:name w:val="SGB_Titel_Autor"/>
    <w:basedOn w:val="SGBStandard"/>
    <w:next w:val="SGBStandard"/>
    <w:rsid w:val="00246379"/>
    <w:pPr>
      <w:keepNext/>
      <w:spacing w:before="240" w:after="480"/>
      <w:jc w:val="left"/>
      <w:outlineLvl w:val="1"/>
    </w:pPr>
    <w:rPr>
      <w:rFonts w:ascii="Linux Libertine C" w:hAnsi="Linux Libertine C"/>
      <w:smallCaps/>
      <w:sz w:val="24"/>
    </w:rPr>
  </w:style>
  <w:style w:type="paragraph" w:customStyle="1" w:styleId="SGB01">
    <w:name w:val="SGB_Ü_01"/>
    <w:basedOn w:val="SGBStandard"/>
    <w:next w:val="SGBStandard"/>
    <w:rsid w:val="00C80715"/>
    <w:pPr>
      <w:keepNext/>
      <w:spacing w:before="440"/>
      <w:contextualSpacing w:val="0"/>
      <w:jc w:val="left"/>
      <w:outlineLvl w:val="0"/>
    </w:pPr>
    <w:rPr>
      <w:rFonts w:ascii="Garamond Premr Pro Smbd" w:hAnsi="Garamond Premr Pro Smbd"/>
      <w:sz w:val="24"/>
    </w:rPr>
  </w:style>
  <w:style w:type="paragraph" w:customStyle="1" w:styleId="SGB02">
    <w:name w:val="SGB_Ü_02"/>
    <w:basedOn w:val="SGBStandard"/>
    <w:next w:val="SGBStandard"/>
    <w:rsid w:val="00AE3739"/>
    <w:pPr>
      <w:keepNext/>
      <w:spacing w:before="120" w:after="0"/>
      <w:jc w:val="left"/>
      <w:outlineLvl w:val="1"/>
    </w:pPr>
    <w:rPr>
      <w:rFonts w:ascii="Garamond Premr Pro Smbd" w:hAnsi="Garamond Premr Pro Smbd"/>
    </w:rPr>
  </w:style>
  <w:style w:type="paragraph" w:customStyle="1" w:styleId="SGBQuLit">
    <w:name w:val="SGB_Qu_Lit"/>
    <w:basedOn w:val="SGBStandard"/>
    <w:rsid w:val="000F1782"/>
    <w:pPr>
      <w:spacing w:before="0" w:after="0"/>
      <w:ind w:left="284" w:hanging="284"/>
    </w:pPr>
    <w:rPr>
      <w:sz w:val="20"/>
    </w:rPr>
  </w:style>
  <w:style w:type="paragraph" w:customStyle="1" w:styleId="SGBQuLit01">
    <w:name w:val="SGB_Qu_Lit_Ü_01"/>
    <w:basedOn w:val="SGB02"/>
    <w:next w:val="SGBQuLit"/>
    <w:rsid w:val="002B54F3"/>
    <w:pPr>
      <w:spacing w:after="120"/>
      <w:outlineLvl w:val="0"/>
    </w:pPr>
  </w:style>
  <w:style w:type="paragraph" w:customStyle="1" w:styleId="SGBQuLit02">
    <w:name w:val="SGB_Qu_Lit_Ü_02"/>
    <w:basedOn w:val="SGBQuLit01"/>
    <w:rsid w:val="004D4BCF"/>
    <w:pPr>
      <w:spacing w:before="240" w:after="80"/>
      <w:outlineLvl w:val="1"/>
    </w:pPr>
    <w:rPr>
      <w:sz w:val="20"/>
    </w:rPr>
  </w:style>
  <w:style w:type="paragraph" w:customStyle="1" w:styleId="SGBTitelUntertitel">
    <w:name w:val="SGB_Titel_Untertitel"/>
    <w:basedOn w:val="SGBTitel"/>
    <w:next w:val="SGBStandard"/>
    <w:rsid w:val="003A47D0"/>
    <w:pPr>
      <w:spacing w:after="0"/>
      <w:contextualSpacing w:val="0"/>
      <w:outlineLvl w:val="1"/>
    </w:pPr>
    <w:rPr>
      <w:sz w:val="26"/>
      <w:lang w:val="pl-PL"/>
    </w:rPr>
  </w:style>
  <w:style w:type="paragraph" w:customStyle="1" w:styleId="SGBZitatlang">
    <w:name w:val="SGB_Zitat_lang"/>
    <w:basedOn w:val="SGBStandard"/>
    <w:next w:val="SGBStandard"/>
    <w:rsid w:val="00530AB3"/>
    <w:pPr>
      <w:spacing w:before="60" w:after="0" w:line="240" w:lineRule="exact"/>
      <w:ind w:left="284" w:right="284"/>
    </w:pPr>
    <w:rPr>
      <w:i/>
    </w:rPr>
  </w:style>
  <w:style w:type="paragraph" w:customStyle="1" w:styleId="SGBInhaltsverzeichnisText">
    <w:name w:val="SGB_Inhaltsverzeichnis_Text"/>
    <w:basedOn w:val="SGBStandard"/>
    <w:next w:val="SGBStandard"/>
    <w:rsid w:val="00EF1B7E"/>
    <w:pPr>
      <w:tabs>
        <w:tab w:val="right" w:leader="dot" w:pos="7088"/>
      </w:tabs>
      <w:spacing w:before="0" w:after="240"/>
      <w:ind w:right="567"/>
      <w:contextualSpacing w:val="0"/>
      <w:jc w:val="left"/>
    </w:pPr>
  </w:style>
  <w:style w:type="paragraph" w:customStyle="1" w:styleId="SGBOrtskonkordanz">
    <w:name w:val="SGB_Ortskonkordanz"/>
    <w:basedOn w:val="SGBStandard"/>
    <w:rsid w:val="00057D71"/>
    <w:pPr>
      <w:tabs>
        <w:tab w:val="clear" w:pos="284"/>
        <w:tab w:val="left" w:pos="170"/>
        <w:tab w:val="left" w:pos="1588"/>
      </w:tabs>
    </w:pPr>
  </w:style>
  <w:style w:type="paragraph" w:customStyle="1" w:styleId="SGBInhaltsverzeichnisAutor">
    <w:name w:val="SGB_Inhaltsverzeichnis_Autor"/>
    <w:basedOn w:val="SGBInhaltsverzeichnisText"/>
    <w:next w:val="SGBInhaltsverzeichnisText"/>
    <w:rsid w:val="007F2539"/>
    <w:pPr>
      <w:spacing w:before="240" w:after="40"/>
    </w:pPr>
    <w:rPr>
      <w:rFonts w:ascii="Linux Libertine C" w:hAnsi="Linux Libertine C"/>
      <w:smallCaps/>
    </w:rPr>
  </w:style>
  <w:style w:type="paragraph" w:customStyle="1" w:styleId="SGBFunotentext">
    <w:name w:val="SGB_Fußnotentext"/>
    <w:basedOn w:val="SGBStandard"/>
    <w:rsid w:val="000F1782"/>
    <w:pPr>
      <w:tabs>
        <w:tab w:val="clear" w:pos="284"/>
        <w:tab w:val="left" w:pos="340"/>
      </w:tabs>
      <w:spacing w:before="0" w:after="0" w:line="220" w:lineRule="exact"/>
      <w:ind w:left="340" w:hanging="340"/>
    </w:pPr>
    <w:rPr>
      <w:sz w:val="18"/>
      <w:szCs w:val="18"/>
    </w:rPr>
  </w:style>
  <w:style w:type="paragraph" w:customStyle="1" w:styleId="SGBEdition">
    <w:name w:val="SGB_Edition"/>
    <w:basedOn w:val="SGBStandard"/>
    <w:qFormat/>
    <w:rsid w:val="00953D36"/>
    <w:pPr>
      <w:spacing w:before="120"/>
    </w:pPr>
  </w:style>
  <w:style w:type="paragraph" w:customStyle="1" w:styleId="SGBEditionKritAp">
    <w:name w:val="SGB_Edition_KritAp"/>
    <w:basedOn w:val="SGBEdition"/>
    <w:rsid w:val="00597DFA"/>
    <w:pPr>
      <w:spacing w:after="240" w:line="220" w:lineRule="exact"/>
      <w:ind w:left="737"/>
    </w:pPr>
    <w:rPr>
      <w:iCs/>
      <w:sz w:val="18"/>
      <w:lang w:val="en-GB"/>
    </w:rPr>
  </w:style>
  <w:style w:type="paragraph" w:customStyle="1" w:styleId="SGBMitgliederbreich">
    <w:name w:val="SGB_Mitgliederbreich"/>
    <w:basedOn w:val="SGBStandard"/>
    <w:rsid w:val="00723B4F"/>
    <w:pPr>
      <w:spacing w:before="0" w:line="240" w:lineRule="exact"/>
      <w:contextualSpacing w:val="0"/>
    </w:pPr>
    <w:rPr>
      <w:sz w:val="20"/>
    </w:rPr>
  </w:style>
  <w:style w:type="paragraph" w:customStyle="1" w:styleId="SGBEditionSchlagzeile">
    <w:name w:val="SGB_Edition_Schlagzeile"/>
    <w:basedOn w:val="SGB02"/>
    <w:next w:val="SGBEditionRegest"/>
    <w:rsid w:val="00CB0FD5"/>
    <w:pPr>
      <w:tabs>
        <w:tab w:val="clear" w:pos="284"/>
        <w:tab w:val="left" w:pos="567"/>
      </w:tabs>
      <w:spacing w:before="240"/>
      <w:ind w:left="567" w:hanging="567"/>
      <w:outlineLvl w:val="0"/>
    </w:pPr>
  </w:style>
  <w:style w:type="paragraph" w:customStyle="1" w:styleId="SGBEditionRegest">
    <w:name w:val="SGB_Edition_Regest"/>
    <w:basedOn w:val="SGBStandard"/>
    <w:rsid w:val="00953D36"/>
    <w:pPr>
      <w:spacing w:before="60" w:after="0" w:line="240" w:lineRule="exact"/>
    </w:pPr>
    <w:rPr>
      <w:sz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0F4CA1"/>
    <w:rPr>
      <w:rFonts w:cs="Times New Roman"/>
      <w:color w:val="800080" w:themeColor="followedHyperlink"/>
      <w:u w:val="single"/>
    </w:rPr>
  </w:style>
  <w:style w:type="paragraph" w:customStyle="1" w:styleId="SGB03">
    <w:name w:val="SGB_Ü_03"/>
    <w:basedOn w:val="SGBStandard"/>
    <w:next w:val="SGBStandard"/>
    <w:rsid w:val="00EC7338"/>
    <w:pPr>
      <w:spacing w:before="240"/>
    </w:pPr>
    <w:rPr>
      <w:rFonts w:ascii="Garamond Premr Pro Smbd" w:hAnsi="Garamond Premr Pro Smbd"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5702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2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2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3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3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pixelsPerInch w:val="1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\OneDrive\A%20Arbeit\Vereine%20etc\Verein%20f&#252;r%20Geschichte%20Schlesiens\Geschichtsbl&#228;tter\Vorlage_SchlesGeBl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84436D6D022634F96A664CD2DEEA16E" ma:contentTypeVersion="11" ma:contentTypeDescription="Utwórz nowy dokument." ma:contentTypeScope="" ma:versionID="4bb3ad93e1431d588a838310a725c4f6">
  <xsd:schema xmlns:xsd="http://www.w3.org/2001/XMLSchema" xmlns:xs="http://www.w3.org/2001/XMLSchema" xmlns:p="http://schemas.microsoft.com/office/2006/metadata/properties" xmlns:ns3="4eab0803-2cb7-43ad-b070-e87aac09cedc" xmlns:ns4="f9baea76-5c5a-434e-b94f-210d44f8f3ec" targetNamespace="http://schemas.microsoft.com/office/2006/metadata/properties" ma:root="true" ma:fieldsID="1f5ff70ba7088225859dbc1d7286b66f" ns3:_="" ns4:_="">
    <xsd:import namespace="4eab0803-2cb7-43ad-b070-e87aac09cedc"/>
    <xsd:import namespace="f9baea76-5c5a-434e-b94f-210d44f8f3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ab0803-2cb7-43ad-b070-e87aac09ce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baea76-5c5a-434e-b94f-210d44f8f3e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0FED00-82D8-46C3-BCDC-3918A24358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ab0803-2cb7-43ad-b070-e87aac09cedc"/>
    <ds:schemaRef ds:uri="f9baea76-5c5a-434e-b94f-210d44f8f3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5CFDF7-6B18-4734-98A3-B31C4EC5E98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9BC14CD-7202-42A8-9D23-8C610B04518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303320C-6CA9-437D-BB67-390255DFDC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Vorlage_SchlesGeBl.dotx</Template>
  <TotalTime>0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Speer</dc:creator>
  <cp:keywords/>
  <dc:description/>
  <cp:lastModifiedBy>Christian Speer</cp:lastModifiedBy>
  <cp:revision>1</cp:revision>
  <cp:lastPrinted>2026-02-09T17:04:00Z</cp:lastPrinted>
  <dcterms:created xsi:type="dcterms:W3CDTF">2026-03-07T16:45:00Z</dcterms:created>
  <dcterms:modified xsi:type="dcterms:W3CDTF">2026-03-07T16:45:00Z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0x010100084436D6D022634F96A664CD2DEEA16E</vt:lpwstr>
  </property>
</Properties>
</file>